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133A" w14:textId="1387F621" w:rsidR="005B7942" w:rsidRPr="00783C4F" w:rsidRDefault="00B63F06" w:rsidP="00973897">
      <w:pPr>
        <w:pStyle w:val="Undertittel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2C81EE5" wp14:editId="5A87E3A2">
                <wp:simplePos x="0" y="0"/>
                <wp:positionH relativeFrom="page">
                  <wp:posOffset>190500</wp:posOffset>
                </wp:positionH>
                <wp:positionV relativeFrom="paragraph">
                  <wp:posOffset>-804545</wp:posOffset>
                </wp:positionV>
                <wp:extent cx="7162800" cy="0"/>
                <wp:effectExtent l="0" t="0" r="0" b="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0A719" w14:textId="1AE9FC34" w:rsidR="00032BCC" w:rsidRDefault="0020096B" w:rsidP="00B63F06">
                            <w:pPr>
                              <w:spacing w:after="0" w:line="240" w:lineRule="auto"/>
                              <w:jc w:val="center"/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</w:pPr>
                            <w:r w:rsidRPr="006D22A8"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>AMR 202</w:t>
                            </w:r>
                            <w:r w:rsidR="009C70BC"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>6</w:t>
                            </w:r>
                            <w:r w:rsidRPr="006D22A8"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 xml:space="preserve"> </w:t>
                            </w:r>
                            <w:r w:rsidR="00B63F06"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>–</w:t>
                            </w:r>
                            <w:r w:rsidRPr="006D22A8"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 xml:space="preserve"> </w:t>
                            </w:r>
                            <w:r w:rsidR="00385071"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>Steinalder</w:t>
                            </w:r>
                          </w:p>
                          <w:p w14:paraId="03DB3D09" w14:textId="2A34A10F" w:rsidR="00B63F06" w:rsidRPr="00B63F06" w:rsidRDefault="00B63F06" w:rsidP="00B63F06">
                            <w:pPr>
                              <w:spacing w:after="0" w:line="240" w:lineRule="auto"/>
                              <w:jc w:val="center"/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</w:pPr>
                            <w:proofErr w:type="spellStart"/>
                            <w:r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>Normoria</w:t>
                            </w:r>
                            <w:proofErr w:type="spellEnd"/>
                            <w:r>
                              <w:rPr>
                                <w:color w:val="002060"/>
                                <w:sz w:val="56"/>
                                <w:szCs w:val="56"/>
                                <w:lang w:val="nb-NO"/>
                              </w:rPr>
                              <w:t>, Kristiansund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81EE5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5pt;margin-top:-63.35pt;width:564pt;height:0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" filled="f" stroked="f">
                <v:textbox style="mso-fit-shape-to-text:t">
                  <w:txbxContent>
                    <w:p w14:paraId="6740A719" w14:textId="1AE9FC34" w:rsidR="00032BCC" w:rsidRDefault="0020096B" w:rsidP="00B63F06">
                      <w:pPr>
                        <w:spacing w:after="0" w:line="240" w:lineRule="auto"/>
                        <w:jc w:val="center"/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</w:pPr>
                      <w:r w:rsidRPr="006D22A8"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  <w:t>AMR 202</w:t>
                      </w:r>
                      <w:r w:rsidR="009C70BC"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  <w:t>6</w:t>
                      </w:r>
                      <w:r w:rsidRPr="006D22A8"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  <w:t xml:space="preserve"> </w:t>
                      </w:r>
                      <w:r w:rsidR="00B63F06"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  <w:t>–</w:t>
                      </w:r>
                      <w:r w:rsidRPr="006D22A8"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  <w:t xml:space="preserve"> </w:t>
                      </w:r>
                      <w:r w:rsidR="00385071"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  <w:t>Steinalder</w:t>
                      </w:r>
                    </w:p>
                    <w:p w14:paraId="03DB3D09" w14:textId="2A34A10F" w:rsidR="00B63F06" w:rsidRPr="00B63F06" w:rsidRDefault="00B63F06" w:rsidP="00B63F06">
                      <w:pPr>
                        <w:spacing w:after="0" w:line="240" w:lineRule="auto"/>
                        <w:jc w:val="center"/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</w:pPr>
                      <w:r>
                        <w:rPr>
                          <w:color w:val="002060"/>
                          <w:sz w:val="56"/>
                          <w:szCs w:val="56"/>
                          <w:lang w:val="nb-NO"/>
                        </w:rPr>
                        <w:t>Normoria, Kristiansund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ABC9F44" wp14:editId="478E082E">
            <wp:simplePos x="0" y="0"/>
            <wp:positionH relativeFrom="margin">
              <wp:posOffset>-5043805</wp:posOffset>
            </wp:positionH>
            <wp:positionV relativeFrom="paragraph">
              <wp:posOffset>-899795</wp:posOffset>
            </wp:positionV>
            <wp:extent cx="15154332" cy="11372850"/>
            <wp:effectExtent l="0" t="0" r="9525" b="0"/>
            <wp:wrapNone/>
            <wp:docPr id="76047571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4332" cy="1137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942" w:rsidRPr="00783C4F">
        <w:br w:type="page"/>
      </w:r>
    </w:p>
    <w:p w14:paraId="004906DB" w14:textId="611D7428" w:rsidR="00FA0D08" w:rsidRDefault="00FA4BAC" w:rsidP="00F33B9C">
      <w:pPr>
        <w:pStyle w:val="Overskrift2"/>
      </w:pPr>
      <w:sdt>
        <w:sdtPr>
          <w:id w:val="-1540270835"/>
          <w:placeholder>
            <w:docPart w:val="BBBFBFE1F7314C9E9190D925E637A51A"/>
          </w:placeholder>
          <w:text/>
        </w:sdtPr>
        <w:sdtEndPr/>
        <w:sdtContent>
          <w:r w:rsidR="00644EEB">
            <w:t>Program – AMR 202</w:t>
          </w:r>
          <w:r w:rsidR="009C70BC">
            <w:t>6</w:t>
          </w:r>
          <w:r w:rsidR="00644EEB">
            <w:t xml:space="preserve"> – steinalder</w:t>
          </w:r>
        </w:sdtContent>
      </w:sdt>
      <w:r w:rsidR="005B7942" w:rsidRPr="005B7942">
        <w:t xml:space="preserve"> </w:t>
      </w:r>
    </w:p>
    <w:p w14:paraId="1F454078" w14:textId="68503E4A" w:rsidR="005B7942" w:rsidRDefault="006D22A8" w:rsidP="00135B61">
      <w:pPr>
        <w:pStyle w:val="Overskrift3"/>
      </w:pPr>
      <w:proofErr w:type="spellStart"/>
      <w:r>
        <w:t>Normoria</w:t>
      </w:r>
      <w:proofErr w:type="spellEnd"/>
      <w:r w:rsidR="006030FB">
        <w:t xml:space="preserve">, </w:t>
      </w:r>
      <w:proofErr w:type="spellStart"/>
      <w:r>
        <w:t>Nordmør</w:t>
      </w:r>
      <w:r w:rsidR="00A52555">
        <w:t>smusea</w:t>
      </w:r>
      <w:proofErr w:type="spellEnd"/>
      <w:r w:rsidR="006030FB">
        <w:t xml:space="preserve">, </w:t>
      </w:r>
      <w:r>
        <w:t>Kristiansund</w:t>
      </w:r>
      <w:r w:rsidR="0048521F">
        <w:t xml:space="preserve">, </w:t>
      </w:r>
      <w:r>
        <w:t>14.-1</w:t>
      </w:r>
      <w:r w:rsidR="0048521F">
        <w:t xml:space="preserve">5. </w:t>
      </w:r>
      <w:r>
        <w:t xml:space="preserve">oktober </w:t>
      </w:r>
      <w:r w:rsidR="0048521F">
        <w:t>202</w:t>
      </w:r>
      <w:r>
        <w:t>6</w:t>
      </w:r>
    </w:p>
    <w:p w14:paraId="2399DB47" w14:textId="3EF2E66B" w:rsidR="0053106A" w:rsidRDefault="0053106A" w:rsidP="0053106A">
      <w:r w:rsidRPr="0053106A">
        <w:t>Samlinga er gratis og inkluder</w:t>
      </w:r>
      <w:r w:rsidR="00FF33DA">
        <w:t>e</w:t>
      </w:r>
      <w:r w:rsidRPr="0053106A">
        <w:t xml:space="preserve">r enkel lunsj på </w:t>
      </w:r>
      <w:proofErr w:type="spellStart"/>
      <w:r w:rsidRPr="0053106A">
        <w:t>Normoria</w:t>
      </w:r>
      <w:proofErr w:type="spellEnd"/>
      <w:r w:rsidRPr="0053106A">
        <w:t xml:space="preserve">. </w:t>
      </w:r>
    </w:p>
    <w:p w14:paraId="49BCA8ED" w14:textId="06103014" w:rsidR="0053106A" w:rsidRPr="002B02EF" w:rsidRDefault="00FF33DA" w:rsidP="0023047A">
      <w:r w:rsidRPr="0048521F">
        <w:t xml:space="preserve">Det blir felles middag på </w:t>
      </w:r>
      <w:r>
        <w:t>Thon Hotel Kristiansund</w:t>
      </w:r>
      <w:r w:rsidRPr="0048521F">
        <w:t xml:space="preserve"> på kvelden den </w:t>
      </w:r>
      <w:r>
        <w:t>14. oktober</w:t>
      </w:r>
      <w:r w:rsidRPr="0048521F">
        <w:t xml:space="preserve"> for dei som ønsker det. </w:t>
      </w:r>
      <w:r w:rsidR="00634D81" w:rsidRPr="0048521F">
        <w:t>Deltak</w:t>
      </w:r>
      <w:r w:rsidR="002B02EF">
        <w:t>a</w:t>
      </w:r>
      <w:r w:rsidR="00634D81" w:rsidRPr="0048521F">
        <w:t>r</w:t>
      </w:r>
      <w:r w:rsidR="00735721">
        <w:t>a</w:t>
      </w:r>
      <w:r w:rsidR="00634D81">
        <w:t>n</w:t>
      </w:r>
      <w:r w:rsidR="00634D81" w:rsidRPr="0048521F">
        <w:t>e dekk</w:t>
      </w:r>
      <w:r w:rsidR="00AA26CE">
        <w:t>j</w:t>
      </w:r>
      <w:r w:rsidR="00634D81" w:rsidRPr="0048521F">
        <w:t>er sjølv middag og overnatting</w:t>
      </w:r>
      <w:r w:rsidR="00634D81" w:rsidRPr="00634D81">
        <w:t xml:space="preserve">, men </w:t>
      </w:r>
      <w:r w:rsidR="0053106A">
        <w:t>Møre og Romsdal fylkeskommune</w:t>
      </w:r>
      <w:r w:rsidR="0053106A" w:rsidRPr="0048521F">
        <w:t xml:space="preserve"> har reservert rom på </w:t>
      </w:r>
      <w:r w:rsidR="00634D81">
        <w:t>Thon Hotel Kristiansund</w:t>
      </w:r>
      <w:r w:rsidR="00B03A9E">
        <w:t xml:space="preserve"> </w:t>
      </w:r>
      <w:r w:rsidR="0053106A" w:rsidRPr="0048521F">
        <w:t>for</w:t>
      </w:r>
      <w:r w:rsidR="00736852">
        <w:t xml:space="preserve"> dei</w:t>
      </w:r>
      <w:r w:rsidR="0053106A" w:rsidRPr="0048521F">
        <w:t xml:space="preserve"> som ønsker å bu der i samband med samlinga. </w:t>
      </w:r>
      <w:r w:rsidR="000A0126" w:rsidRPr="002B02EF">
        <w:t xml:space="preserve">Send </w:t>
      </w:r>
      <w:proofErr w:type="spellStart"/>
      <w:r w:rsidR="000A0126" w:rsidRPr="002B02EF">
        <w:t>epost</w:t>
      </w:r>
      <w:proofErr w:type="spellEnd"/>
      <w:r w:rsidR="000A0126" w:rsidRPr="002B02EF">
        <w:t xml:space="preserve"> til </w:t>
      </w:r>
      <w:hyperlink r:id="rId12" w:tooltip="mailto:kristiansund.booking@thon.no" w:history="1">
        <w:r w:rsidR="000A0126" w:rsidRPr="002B02EF">
          <w:rPr>
            <w:rStyle w:val="Hyperkobling"/>
          </w:rPr>
          <w:t>kristiansund.booking@thon.no</w:t>
        </w:r>
      </w:hyperlink>
      <w:r w:rsidR="000A0126" w:rsidRPr="002B02EF">
        <w:t xml:space="preserve"> og </w:t>
      </w:r>
      <w:proofErr w:type="spellStart"/>
      <w:r w:rsidR="000A0126" w:rsidRPr="002B02EF">
        <w:t>oppgi</w:t>
      </w:r>
      <w:proofErr w:type="spellEnd"/>
      <w:r w:rsidR="000A0126" w:rsidRPr="002B02EF">
        <w:t> </w:t>
      </w:r>
      <w:r w:rsidR="000A0126" w:rsidRPr="002B02EF">
        <w:rPr>
          <w:b/>
          <w:bCs/>
        </w:rPr>
        <w:t>BLOCK ID 30899824.</w:t>
      </w:r>
    </w:p>
    <w:p w14:paraId="10D8B653" w14:textId="30D0D6D0" w:rsidR="00FF33DA" w:rsidRPr="0053106A" w:rsidRDefault="00FF33DA" w:rsidP="00FF33DA">
      <w:r w:rsidRPr="0053106A">
        <w:t>Påmelding</w:t>
      </w:r>
      <w:r>
        <w:t xml:space="preserve"> til seminar, måltid og utflukt</w:t>
      </w:r>
      <w:r w:rsidRPr="0053106A">
        <w:t xml:space="preserve"> skjer her: </w:t>
      </w:r>
      <w:hyperlink r:id="rId13" w:history="1">
        <w:r w:rsidR="004E72FC" w:rsidRPr="004E72FC">
          <w:rPr>
            <w:rStyle w:val="Hyperkobling"/>
          </w:rPr>
          <w:t xml:space="preserve">AMR - Arkeologi i Møre og Romsdal – 14. okt. 2026 – </w:t>
        </w:r>
        <w:proofErr w:type="spellStart"/>
        <w:r w:rsidR="004E72FC" w:rsidRPr="004E72FC">
          <w:rPr>
            <w:rStyle w:val="Hyperkobling"/>
          </w:rPr>
          <w:t>Nordmørsmusea</w:t>
        </w:r>
        <w:proofErr w:type="spellEnd"/>
        <w:r w:rsidR="004E72FC" w:rsidRPr="004E72FC">
          <w:rPr>
            <w:rStyle w:val="Hyperkobling"/>
          </w:rPr>
          <w:t xml:space="preserve"> AS</w:t>
        </w:r>
      </w:hyperlink>
      <w:r w:rsidR="008E1F71">
        <w:t>.</w:t>
      </w:r>
      <w:r w:rsidR="00F82056">
        <w:t xml:space="preserve">, </w:t>
      </w:r>
      <w:r w:rsidR="00F82056" w:rsidRPr="00F82056">
        <w:rPr>
          <w:b/>
          <w:bCs/>
        </w:rPr>
        <w:t>innan 6. oktober 2026</w:t>
      </w:r>
      <w:r w:rsidR="00F82056">
        <w:t xml:space="preserve">. </w:t>
      </w:r>
      <w:r w:rsidR="008E1F71">
        <w:t xml:space="preserve"> </w:t>
      </w:r>
    </w:p>
    <w:p w14:paraId="1A807128" w14:textId="0DBB88EA" w:rsidR="0023047A" w:rsidRPr="0023047A" w:rsidRDefault="0023047A" w:rsidP="0023047A">
      <w:pPr>
        <w:pStyle w:val="Overskrift3"/>
      </w:pPr>
      <w:r>
        <w:t>14. oktober</w:t>
      </w:r>
    </w:p>
    <w:tbl>
      <w:tblPr>
        <w:tblStyle w:val="MRFKProgram"/>
        <w:tblW w:w="9440" w:type="dxa"/>
        <w:tblLook w:val="04A0" w:firstRow="1" w:lastRow="0" w:firstColumn="1" w:lastColumn="0" w:noHBand="0" w:noVBand="1"/>
      </w:tblPr>
      <w:tblGrid>
        <w:gridCol w:w="2166"/>
        <w:gridCol w:w="7274"/>
      </w:tblGrid>
      <w:tr w:rsidR="001D11EF" w14:paraId="2C976653" w14:textId="77777777" w:rsidTr="001B69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6" w:type="dxa"/>
          </w:tcPr>
          <w:p w14:paraId="0C66EAE1" w14:textId="4D404EB4" w:rsidR="001D11EF" w:rsidRDefault="001D11EF" w:rsidP="001D11EF"/>
        </w:tc>
        <w:tc>
          <w:tcPr>
            <w:tcW w:w="7274" w:type="dxa"/>
          </w:tcPr>
          <w:p w14:paraId="634D6E90" w14:textId="37182E40" w:rsidR="001D11EF" w:rsidRDefault="001D11EF" w:rsidP="001D11EF"/>
        </w:tc>
      </w:tr>
      <w:tr w:rsidR="001D11EF" w14:paraId="3B2ABE3E" w14:textId="77777777" w:rsidTr="001B69CB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473D5A17" w14:textId="01883033" w:rsidR="001D11EF" w:rsidRDefault="0023047A" w:rsidP="001D11EF">
            <w:r>
              <w:t>11</w:t>
            </w:r>
            <w:r w:rsidR="006030FB">
              <w:t>:</w:t>
            </w:r>
            <w:r>
              <w:t>00</w:t>
            </w:r>
          </w:p>
        </w:tc>
        <w:tc>
          <w:tcPr>
            <w:tcW w:w="7274" w:type="dxa"/>
          </w:tcPr>
          <w:p w14:paraId="17B5F954" w14:textId="2DEEF5E1" w:rsidR="001D11EF" w:rsidRDefault="0023047A" w:rsidP="001D11EF">
            <w:r>
              <w:t>Lunsj</w:t>
            </w:r>
          </w:p>
        </w:tc>
      </w:tr>
      <w:tr w:rsidR="006030FB" w14:paraId="06FFAED1" w14:textId="77777777" w:rsidTr="001B69CB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4E8B689C" w14:textId="11E6C1CA" w:rsidR="006030FB" w:rsidRDefault="0023047A" w:rsidP="001D11EF">
            <w:r>
              <w:t>12</w:t>
            </w:r>
            <w:r w:rsidR="006030FB">
              <w:t>:</w:t>
            </w:r>
            <w:r w:rsidR="00A13D9F">
              <w:t>0</w:t>
            </w:r>
            <w:r w:rsidR="006030FB">
              <w:t>0</w:t>
            </w:r>
          </w:p>
        </w:tc>
        <w:tc>
          <w:tcPr>
            <w:tcW w:w="7274" w:type="dxa"/>
          </w:tcPr>
          <w:p w14:paraId="5539019C" w14:textId="3AB7711F" w:rsidR="006030FB" w:rsidRDefault="00B53AC1" w:rsidP="001D11EF">
            <w:r>
              <w:t xml:space="preserve">Opning og praktisk informasjon </w:t>
            </w:r>
            <w:r w:rsidRPr="000F1172">
              <w:t>v/</w:t>
            </w:r>
            <w:r w:rsidR="00735721" w:rsidRPr="000F1172">
              <w:t>Eigun</w:t>
            </w:r>
            <w:r w:rsidR="00E85353">
              <w:t>n</w:t>
            </w:r>
            <w:r w:rsidR="000F1172">
              <w:t xml:space="preserve"> Stav Sætre</w:t>
            </w:r>
          </w:p>
        </w:tc>
      </w:tr>
    </w:tbl>
    <w:p w14:paraId="71D1293C" w14:textId="44DE3B98" w:rsidR="005B7942" w:rsidRDefault="005B7942" w:rsidP="00135B61">
      <w:pPr>
        <w:pStyle w:val="Overskrift3"/>
      </w:pPr>
    </w:p>
    <w:tbl>
      <w:tblPr>
        <w:tblStyle w:val="MRFKProgram"/>
        <w:tblW w:w="9440" w:type="dxa"/>
        <w:tblLook w:val="04A0" w:firstRow="1" w:lastRow="0" w:firstColumn="1" w:lastColumn="0" w:noHBand="0" w:noVBand="1"/>
      </w:tblPr>
      <w:tblGrid>
        <w:gridCol w:w="2166"/>
        <w:gridCol w:w="7274"/>
      </w:tblGrid>
      <w:tr w:rsidR="001D11EF" w14:paraId="0D8CE440" w14:textId="77777777" w:rsidTr="00F536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6" w:type="dxa"/>
          </w:tcPr>
          <w:p w14:paraId="0027E567" w14:textId="1095CA7F" w:rsidR="001D11EF" w:rsidRDefault="006030FB" w:rsidP="00F53659">
            <w:r>
              <w:t xml:space="preserve">Sesjon </w:t>
            </w:r>
            <w:r w:rsidR="0088318A">
              <w:t>1</w:t>
            </w:r>
          </w:p>
        </w:tc>
        <w:tc>
          <w:tcPr>
            <w:tcW w:w="7274" w:type="dxa"/>
          </w:tcPr>
          <w:p w14:paraId="1598449C" w14:textId="18C435C5" w:rsidR="001D11EF" w:rsidRDefault="0023047A" w:rsidP="00F53659">
            <w:r>
              <w:t>Resultatbørs</w:t>
            </w:r>
            <w:r w:rsidR="00A13D9F">
              <w:t xml:space="preserve"> </w:t>
            </w:r>
          </w:p>
        </w:tc>
      </w:tr>
      <w:tr w:rsidR="001D11EF" w14:paraId="43A420EF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711D2958" w14:textId="17B6330A" w:rsidR="001D11EF" w:rsidRDefault="006030FB" w:rsidP="00F53659">
            <w:r>
              <w:t>1</w:t>
            </w:r>
            <w:r w:rsidR="00A13D9F">
              <w:t>2</w:t>
            </w:r>
            <w:r>
              <w:t>:</w:t>
            </w:r>
            <w:r w:rsidR="00A13D9F">
              <w:t>1</w:t>
            </w:r>
            <w:r>
              <w:t>0</w:t>
            </w:r>
          </w:p>
        </w:tc>
        <w:tc>
          <w:tcPr>
            <w:tcW w:w="7274" w:type="dxa"/>
          </w:tcPr>
          <w:p w14:paraId="33C415D0" w14:textId="1251C33F" w:rsidR="00A13D9F" w:rsidRDefault="00A13D9F" w:rsidP="00A13D9F">
            <w:r w:rsidRPr="00A13D9F">
              <w:t>Steinalder i Møre og Romsdal -  tendens</w:t>
            </w:r>
            <w:r w:rsidR="000F1172">
              <w:t>a</w:t>
            </w:r>
            <w:r w:rsidRPr="00A13D9F">
              <w:t>r og utfordring</w:t>
            </w:r>
            <w:r w:rsidR="000F1172">
              <w:t>a</w:t>
            </w:r>
            <w:r w:rsidRPr="00A13D9F">
              <w:t>r</w:t>
            </w:r>
          </w:p>
          <w:p w14:paraId="06C80CEA" w14:textId="2EAA9BE7" w:rsidR="006030FB" w:rsidRPr="006030FB" w:rsidRDefault="00AB53FC" w:rsidP="00A13D9F">
            <w:pPr>
              <w:rPr>
                <w:i/>
                <w:iCs/>
              </w:rPr>
            </w:pPr>
            <w:r>
              <w:rPr>
                <w:i/>
                <w:iCs/>
              </w:rPr>
              <w:t>Kristoffer Dahle</w:t>
            </w:r>
            <w:r w:rsidR="008E25A1">
              <w:rPr>
                <w:i/>
                <w:iCs/>
              </w:rPr>
              <w:t xml:space="preserve"> og Carl Fredrik Vemmestad</w:t>
            </w:r>
            <w:r>
              <w:rPr>
                <w:i/>
                <w:iCs/>
              </w:rPr>
              <w:t>, Møre og Romsdal fylkeskommune</w:t>
            </w:r>
          </w:p>
        </w:tc>
      </w:tr>
      <w:tr w:rsidR="001D11EF" w14:paraId="0BC09F3E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0A9045F2" w14:textId="514E1685" w:rsidR="001D11EF" w:rsidRDefault="00451417" w:rsidP="00F53659">
            <w:r>
              <w:t>12:</w:t>
            </w:r>
            <w:r w:rsidR="00BE1606">
              <w:t>4</w:t>
            </w:r>
            <w:r>
              <w:t>0</w:t>
            </w:r>
          </w:p>
        </w:tc>
        <w:tc>
          <w:tcPr>
            <w:tcW w:w="7274" w:type="dxa"/>
          </w:tcPr>
          <w:p w14:paraId="75D05FAE" w14:textId="323D6F7F" w:rsidR="006E7D98" w:rsidRPr="0098468B" w:rsidRDefault="00D6751F" w:rsidP="006E7D98">
            <w:pPr>
              <w:rPr>
                <w:lang w:val="nb-NO"/>
              </w:rPr>
            </w:pPr>
            <w:r w:rsidRPr="0098468B">
              <w:rPr>
                <w:lang w:val="nb-NO"/>
              </w:rPr>
              <w:t>Unders</w:t>
            </w:r>
            <w:r w:rsidR="0098468B" w:rsidRPr="0098468B">
              <w:rPr>
                <w:lang w:val="nb-NO"/>
              </w:rPr>
              <w:t xml:space="preserve">økelse av en boplass fra eldre </w:t>
            </w:r>
            <w:r w:rsidR="006E7D98" w:rsidRPr="0098468B">
              <w:rPr>
                <w:lang w:val="nb-NO"/>
              </w:rPr>
              <w:t xml:space="preserve">steinalder </w:t>
            </w:r>
            <w:r w:rsidR="0098468B" w:rsidRPr="0098468B">
              <w:rPr>
                <w:lang w:val="nb-NO"/>
              </w:rPr>
              <w:t xml:space="preserve">i </w:t>
            </w:r>
            <w:proofErr w:type="spellStart"/>
            <w:r w:rsidR="0098468B" w:rsidRPr="0098468B">
              <w:rPr>
                <w:lang w:val="nb-NO"/>
              </w:rPr>
              <w:t>Olsvika</w:t>
            </w:r>
            <w:proofErr w:type="spellEnd"/>
            <w:r w:rsidR="0098468B" w:rsidRPr="0098468B">
              <w:rPr>
                <w:lang w:val="nb-NO"/>
              </w:rPr>
              <w:t>,</w:t>
            </w:r>
            <w:r w:rsidR="006E7D98" w:rsidRPr="0098468B">
              <w:rPr>
                <w:lang w:val="nb-NO"/>
              </w:rPr>
              <w:t xml:space="preserve"> Ålesund k</w:t>
            </w:r>
            <w:r w:rsidR="0098468B" w:rsidRPr="0098468B">
              <w:rPr>
                <w:lang w:val="nb-NO"/>
              </w:rPr>
              <w:t>ommune</w:t>
            </w:r>
          </w:p>
          <w:p w14:paraId="5BD81593" w14:textId="546EC3D5" w:rsidR="006030FB" w:rsidRPr="0098468B" w:rsidRDefault="00451417" w:rsidP="00F53659">
            <w:pPr>
              <w:rPr>
                <w:i/>
                <w:iCs/>
              </w:rPr>
            </w:pPr>
            <w:r w:rsidRPr="0098468B">
              <w:rPr>
                <w:i/>
                <w:iCs/>
              </w:rPr>
              <w:t xml:space="preserve">James Joseph </w:t>
            </w:r>
            <w:proofErr w:type="spellStart"/>
            <w:r w:rsidRPr="0098468B">
              <w:rPr>
                <w:i/>
                <w:iCs/>
              </w:rPr>
              <w:t>Redmond</w:t>
            </w:r>
            <w:proofErr w:type="spellEnd"/>
            <w:r w:rsidR="006030FB" w:rsidRPr="0098468B">
              <w:rPr>
                <w:i/>
                <w:iCs/>
              </w:rPr>
              <w:t>, Universitet</w:t>
            </w:r>
            <w:r w:rsidRPr="0098468B">
              <w:rPr>
                <w:i/>
                <w:iCs/>
              </w:rPr>
              <w:t>et i Stavanger</w:t>
            </w:r>
          </w:p>
        </w:tc>
      </w:tr>
      <w:tr w:rsidR="001D11EF" w14:paraId="34277548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77A9C425" w14:textId="78A746DF" w:rsidR="001D11EF" w:rsidRDefault="00451417" w:rsidP="00F53659">
            <w:r>
              <w:t>1</w:t>
            </w:r>
            <w:r w:rsidR="00BE1606">
              <w:t>3</w:t>
            </w:r>
            <w:r>
              <w:t>:</w:t>
            </w:r>
            <w:r w:rsidR="00BE1606">
              <w:t>0</w:t>
            </w:r>
            <w:r>
              <w:t>0</w:t>
            </w:r>
          </w:p>
        </w:tc>
        <w:tc>
          <w:tcPr>
            <w:tcW w:w="7274" w:type="dxa"/>
          </w:tcPr>
          <w:p w14:paraId="22349ADD" w14:textId="77777777" w:rsidR="00856B7D" w:rsidRDefault="00856B7D" w:rsidP="00F53659">
            <w:r w:rsidRPr="00856B7D">
              <w:t xml:space="preserve">Jakt og fangst i Sunndalsfjella i steinalderen - nye </w:t>
            </w:r>
            <w:proofErr w:type="spellStart"/>
            <w:r w:rsidRPr="00856B7D">
              <w:t>resultater</w:t>
            </w:r>
            <w:proofErr w:type="spellEnd"/>
            <w:r w:rsidRPr="00856B7D">
              <w:t xml:space="preserve"> </w:t>
            </w:r>
            <w:proofErr w:type="spellStart"/>
            <w:r w:rsidRPr="00856B7D">
              <w:t>fra</w:t>
            </w:r>
            <w:proofErr w:type="spellEnd"/>
            <w:r w:rsidRPr="00856B7D">
              <w:t xml:space="preserve"> arkeologiske </w:t>
            </w:r>
            <w:proofErr w:type="spellStart"/>
            <w:r w:rsidRPr="00856B7D">
              <w:t>undersøkelser</w:t>
            </w:r>
            <w:proofErr w:type="spellEnd"/>
            <w:r w:rsidRPr="00856B7D">
              <w:t xml:space="preserve"> langs Auravassdraget.</w:t>
            </w:r>
          </w:p>
          <w:p w14:paraId="46D6A93D" w14:textId="5676153A" w:rsidR="006030FB" w:rsidRPr="006030FB" w:rsidRDefault="00856B7D" w:rsidP="00F53659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Grete Irene Solvold, NTNU </w:t>
            </w:r>
            <w:proofErr w:type="spellStart"/>
            <w:r>
              <w:rPr>
                <w:i/>
                <w:iCs/>
              </w:rPr>
              <w:t>Vitenskapsmuseet</w:t>
            </w:r>
            <w:proofErr w:type="spellEnd"/>
            <w:r>
              <w:rPr>
                <w:i/>
                <w:iCs/>
              </w:rPr>
              <w:t xml:space="preserve"> </w:t>
            </w:r>
          </w:p>
        </w:tc>
      </w:tr>
      <w:tr w:rsidR="00451417" w14:paraId="2B45B6AC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7BA05809" w14:textId="09BE0B9E" w:rsidR="00451417" w:rsidRDefault="00041163" w:rsidP="00F53659">
            <w:r>
              <w:t>13:</w:t>
            </w:r>
            <w:r w:rsidR="008E25A1">
              <w:t>2</w:t>
            </w:r>
            <w:r>
              <w:t>0</w:t>
            </w:r>
          </w:p>
        </w:tc>
        <w:tc>
          <w:tcPr>
            <w:tcW w:w="7274" w:type="dxa"/>
          </w:tcPr>
          <w:p w14:paraId="6DA59822" w14:textId="5C84CE3F" w:rsidR="00451417" w:rsidRDefault="00041163" w:rsidP="00F53659">
            <w:r w:rsidRPr="00041163">
              <w:t xml:space="preserve">Hellemaleriene på Tingvoll - Om NIKUs dokumentasjonsarbeid på Hinna og </w:t>
            </w:r>
            <w:proofErr w:type="spellStart"/>
            <w:r w:rsidRPr="00041163">
              <w:t>Honnhammaren</w:t>
            </w:r>
            <w:proofErr w:type="spellEnd"/>
            <w:r w:rsidRPr="00041163">
              <w:t xml:space="preserve"> 2024 </w:t>
            </w:r>
            <w:r>
              <w:t>–</w:t>
            </w:r>
            <w:r w:rsidRPr="00041163">
              <w:t xml:space="preserve"> 2026</w:t>
            </w:r>
          </w:p>
          <w:p w14:paraId="515E573E" w14:textId="1160EB28" w:rsidR="00041163" w:rsidRPr="00041163" w:rsidRDefault="00041163" w:rsidP="00F53659">
            <w:pPr>
              <w:rPr>
                <w:i/>
                <w:iCs/>
              </w:rPr>
            </w:pPr>
            <w:r w:rsidRPr="00041163">
              <w:rPr>
                <w:i/>
                <w:iCs/>
              </w:rPr>
              <w:t xml:space="preserve">Dag-Øyvind Engtrø, Norsk Institutt for </w:t>
            </w:r>
            <w:proofErr w:type="spellStart"/>
            <w:r w:rsidRPr="00041163">
              <w:rPr>
                <w:i/>
                <w:iCs/>
              </w:rPr>
              <w:t>kulturminneforskning</w:t>
            </w:r>
            <w:proofErr w:type="spellEnd"/>
          </w:p>
        </w:tc>
      </w:tr>
      <w:tr w:rsidR="00856B7D" w14:paraId="057D759B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43973940" w14:textId="75DD70DE" w:rsidR="00856B7D" w:rsidRPr="00746434" w:rsidRDefault="00421AC5" w:rsidP="00F53659">
            <w:r w:rsidRPr="00746434">
              <w:t>13:</w:t>
            </w:r>
            <w:r w:rsidR="008E25A1">
              <w:t>4</w:t>
            </w:r>
            <w:r w:rsidRPr="00746434">
              <w:t>0</w:t>
            </w:r>
          </w:p>
        </w:tc>
        <w:tc>
          <w:tcPr>
            <w:tcW w:w="7274" w:type="dxa"/>
          </w:tcPr>
          <w:p w14:paraId="1B7C2AAA" w14:textId="71D6D823" w:rsidR="00856B7D" w:rsidRPr="00746434" w:rsidRDefault="00746434" w:rsidP="00F53659">
            <w:r w:rsidRPr="00746434">
              <w:t>Spørsmål og diskusjon</w:t>
            </w:r>
          </w:p>
        </w:tc>
      </w:tr>
      <w:tr w:rsidR="001D11EF" w14:paraId="5E069C13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68CB291D" w14:textId="30C36F20" w:rsidR="001D11EF" w:rsidRDefault="00856B7D" w:rsidP="00F53659">
            <w:r>
              <w:t>13</w:t>
            </w:r>
            <w:r w:rsidR="006030FB">
              <w:t>:</w:t>
            </w:r>
            <w:r w:rsidR="00421AC5">
              <w:t>5</w:t>
            </w:r>
            <w:r w:rsidR="006030FB">
              <w:t>0</w:t>
            </w:r>
          </w:p>
        </w:tc>
        <w:tc>
          <w:tcPr>
            <w:tcW w:w="7274" w:type="dxa"/>
          </w:tcPr>
          <w:p w14:paraId="54F53532" w14:textId="4FD73223" w:rsidR="001D11EF" w:rsidRDefault="00856B7D" w:rsidP="00F53659">
            <w:proofErr w:type="spellStart"/>
            <w:r>
              <w:t>Kaffep</w:t>
            </w:r>
            <w:r w:rsidR="006030FB">
              <w:t>ause</w:t>
            </w:r>
            <w:proofErr w:type="spellEnd"/>
          </w:p>
        </w:tc>
      </w:tr>
    </w:tbl>
    <w:p w14:paraId="3AEC757E" w14:textId="77777777" w:rsidR="00E91C13" w:rsidRDefault="00E91C13">
      <w:r>
        <w:br w:type="page"/>
      </w:r>
    </w:p>
    <w:tbl>
      <w:tblPr>
        <w:tblStyle w:val="MRFKProgram"/>
        <w:tblW w:w="9440" w:type="dxa"/>
        <w:tblLook w:val="04A0" w:firstRow="1" w:lastRow="0" w:firstColumn="1" w:lastColumn="0" w:noHBand="0" w:noVBand="1"/>
      </w:tblPr>
      <w:tblGrid>
        <w:gridCol w:w="2166"/>
        <w:gridCol w:w="7274"/>
      </w:tblGrid>
      <w:tr w:rsidR="00E91C13" w:rsidRPr="00E91C13" w14:paraId="672E1266" w14:textId="77777777" w:rsidTr="00F536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6" w:type="dxa"/>
          </w:tcPr>
          <w:p w14:paraId="73F46920" w14:textId="32F95CA7" w:rsidR="00E91C13" w:rsidRDefault="00965774" w:rsidP="00E91C13">
            <w:r>
              <w:lastRenderedPageBreak/>
              <w:t>Sesjon 2:</w:t>
            </w:r>
          </w:p>
        </w:tc>
        <w:tc>
          <w:tcPr>
            <w:tcW w:w="7274" w:type="dxa"/>
          </w:tcPr>
          <w:p w14:paraId="0271EA16" w14:textId="07481242" w:rsidR="00E91C13" w:rsidRPr="00B114B4" w:rsidRDefault="00CC23EB" w:rsidP="00E91C13">
            <w:r>
              <w:t xml:space="preserve">Kolonisering og </w:t>
            </w:r>
            <w:r w:rsidR="00B24610" w:rsidRPr="00B114B4">
              <w:t>l</w:t>
            </w:r>
            <w:r w:rsidR="00BE0295" w:rsidRPr="00B114B4">
              <w:t>andskap</w:t>
            </w:r>
            <w:r>
              <w:t>sendring</w:t>
            </w:r>
            <w:r w:rsidR="007014DA">
              <w:t>ar</w:t>
            </w:r>
            <w:r w:rsidR="00BE0295" w:rsidRPr="00B114B4">
              <w:t xml:space="preserve"> </w:t>
            </w:r>
            <w:r w:rsidR="00B24610" w:rsidRPr="00B114B4">
              <w:t xml:space="preserve">i eldre steinalder </w:t>
            </w:r>
          </w:p>
        </w:tc>
      </w:tr>
      <w:tr w:rsidR="00965774" w:rsidRPr="00735721" w14:paraId="063BC954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114F34C1" w14:textId="3AFCAA0B" w:rsidR="00965774" w:rsidRDefault="00965774" w:rsidP="00965774">
            <w:pPr>
              <w:rPr>
                <w:rFonts w:asciiTheme="majorHAnsi" w:hAnsiTheme="majorHAnsi"/>
              </w:rPr>
            </w:pPr>
            <w:r>
              <w:t>14:00</w:t>
            </w:r>
          </w:p>
        </w:tc>
        <w:tc>
          <w:tcPr>
            <w:tcW w:w="7274" w:type="dxa"/>
          </w:tcPr>
          <w:p w14:paraId="724919BE" w14:textId="77777777" w:rsidR="0095509A" w:rsidRPr="0095509A" w:rsidRDefault="0095509A" w:rsidP="0095509A">
            <w:pPr>
              <w:rPr>
                <w:lang w:val="nb-NO"/>
              </w:rPr>
            </w:pPr>
            <w:r w:rsidRPr="0095509A">
              <w:rPr>
                <w:lang w:val="nb-NO"/>
              </w:rPr>
              <w:t xml:space="preserve">Geologiske </w:t>
            </w:r>
            <w:proofErr w:type="spellStart"/>
            <w:r w:rsidRPr="0095509A">
              <w:rPr>
                <w:lang w:val="nb-NO"/>
              </w:rPr>
              <w:t>landskapsendringar</w:t>
            </w:r>
            <w:proofErr w:type="spellEnd"/>
            <w:r w:rsidRPr="0095509A">
              <w:rPr>
                <w:lang w:val="nb-NO"/>
              </w:rPr>
              <w:t xml:space="preserve"> i steinalderen</w:t>
            </w:r>
          </w:p>
          <w:p w14:paraId="26A7963F" w14:textId="547F5989" w:rsidR="00965774" w:rsidRPr="0095509A" w:rsidRDefault="00965774" w:rsidP="00965774">
            <w:pPr>
              <w:rPr>
                <w:i/>
                <w:iCs/>
                <w:lang w:val="nb-NO"/>
              </w:rPr>
            </w:pPr>
            <w:r w:rsidRPr="0095509A">
              <w:rPr>
                <w:i/>
                <w:iCs/>
                <w:lang w:val="nb-NO"/>
              </w:rPr>
              <w:t xml:space="preserve">Anders Romundset, Norges </w:t>
            </w:r>
            <w:r w:rsidR="00B36852" w:rsidRPr="0095509A">
              <w:rPr>
                <w:i/>
                <w:iCs/>
                <w:lang w:val="nb-NO"/>
              </w:rPr>
              <w:t>G</w:t>
            </w:r>
            <w:r w:rsidRPr="0095509A">
              <w:rPr>
                <w:i/>
                <w:iCs/>
                <w:lang w:val="nb-NO"/>
              </w:rPr>
              <w:t xml:space="preserve">eologiske </w:t>
            </w:r>
            <w:r w:rsidR="00B36852" w:rsidRPr="0095509A">
              <w:rPr>
                <w:i/>
                <w:iCs/>
                <w:lang w:val="nb-NO"/>
              </w:rPr>
              <w:t>U</w:t>
            </w:r>
            <w:r w:rsidRPr="0095509A">
              <w:rPr>
                <w:i/>
                <w:iCs/>
                <w:lang w:val="nb-NO"/>
              </w:rPr>
              <w:t>ndersøkelse</w:t>
            </w:r>
          </w:p>
        </w:tc>
      </w:tr>
      <w:tr w:rsidR="00965774" w:rsidRPr="0088318A" w14:paraId="43D28708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343748C4" w14:textId="654DED68" w:rsidR="00965774" w:rsidRDefault="00965774" w:rsidP="00965774">
            <w:r>
              <w:t>14:20</w:t>
            </w:r>
          </w:p>
        </w:tc>
        <w:tc>
          <w:tcPr>
            <w:tcW w:w="7274" w:type="dxa"/>
          </w:tcPr>
          <w:p w14:paraId="1A187AC4" w14:textId="77777777" w:rsidR="00DC3AA3" w:rsidRPr="00DC3AA3" w:rsidRDefault="00DC3AA3" w:rsidP="00DC3AA3">
            <w:pPr>
              <w:rPr>
                <w:lang w:val="nb-NO"/>
              </w:rPr>
            </w:pPr>
            <w:r w:rsidRPr="00DC3AA3">
              <w:rPr>
                <w:lang w:val="nb-NO"/>
              </w:rPr>
              <w:t>Kolonisering og tilpasningsstrategier i Midt-Norge etter siste istid</w:t>
            </w:r>
          </w:p>
          <w:p w14:paraId="47EF5667" w14:textId="021A0BF6" w:rsidR="00965774" w:rsidRPr="0088318A" w:rsidRDefault="009359B0" w:rsidP="00965774">
            <w:r w:rsidRPr="005D683F">
              <w:rPr>
                <w:i/>
                <w:iCs/>
              </w:rPr>
              <w:t>Heidi Mjelva Breivi</w:t>
            </w:r>
            <w:r>
              <w:rPr>
                <w:i/>
                <w:iCs/>
              </w:rPr>
              <w:t xml:space="preserve">k, </w:t>
            </w:r>
            <w:r w:rsidRPr="004F2739">
              <w:rPr>
                <w:rFonts w:cstheme="minorHAnsi"/>
                <w:i/>
                <w:iCs/>
                <w:color w:val="000000"/>
              </w:rPr>
              <w:t xml:space="preserve">NTNU </w:t>
            </w:r>
            <w:proofErr w:type="spellStart"/>
            <w:r w:rsidRPr="004F2739">
              <w:rPr>
                <w:rFonts w:cstheme="minorHAnsi"/>
                <w:i/>
                <w:iCs/>
                <w:color w:val="000000"/>
              </w:rPr>
              <w:t>Vitenskapsmuseet</w:t>
            </w:r>
            <w:proofErr w:type="spellEnd"/>
            <w:r w:rsidRPr="009359B0">
              <w:rPr>
                <w:i/>
                <w:iCs/>
              </w:rPr>
              <w:t xml:space="preserve"> </w:t>
            </w:r>
          </w:p>
        </w:tc>
      </w:tr>
      <w:tr w:rsidR="00795D33" w:rsidRPr="0088318A" w14:paraId="49CF45F5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449FAF74" w14:textId="470B554B" w:rsidR="00795D33" w:rsidRPr="004F2739" w:rsidRDefault="00795D33" w:rsidP="00795D33">
            <w:pPr>
              <w:rPr>
                <w:rFonts w:cstheme="minorHAnsi"/>
              </w:rPr>
            </w:pPr>
            <w:r w:rsidRPr="004F2739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4F2739">
              <w:rPr>
                <w:rFonts w:cstheme="minorHAnsi"/>
              </w:rPr>
              <w:t>:</w:t>
            </w:r>
            <w:r>
              <w:rPr>
                <w:rFonts w:cstheme="minorHAnsi"/>
              </w:rPr>
              <w:t>4</w:t>
            </w:r>
            <w:r w:rsidRPr="004F2739">
              <w:rPr>
                <w:rFonts w:cstheme="minorHAnsi"/>
              </w:rPr>
              <w:t>0</w:t>
            </w:r>
          </w:p>
        </w:tc>
        <w:tc>
          <w:tcPr>
            <w:tcW w:w="7274" w:type="dxa"/>
          </w:tcPr>
          <w:p w14:paraId="223D85CF" w14:textId="77777777" w:rsidR="00795D33" w:rsidRDefault="00795D33" w:rsidP="00795D33">
            <w:pPr>
              <w:rPr>
                <w:lang w:val="nb-NO"/>
              </w:rPr>
            </w:pPr>
            <w:r w:rsidRPr="00E91C13">
              <w:rPr>
                <w:lang w:val="nb-NO"/>
              </w:rPr>
              <w:t>Livet etter Storeggatsunamien – resultater fra forskningsprosjektet LAST</w:t>
            </w:r>
          </w:p>
          <w:p w14:paraId="3D1AD7A2" w14:textId="2D4327F3" w:rsidR="00795D33" w:rsidRPr="004F2739" w:rsidRDefault="00795D33" w:rsidP="00795D33">
            <w:pPr>
              <w:rPr>
                <w:rFonts w:cstheme="minorHAnsi"/>
                <w:i/>
                <w:iCs/>
                <w:color w:val="000000"/>
              </w:rPr>
            </w:pPr>
            <w:r>
              <w:rPr>
                <w:i/>
                <w:iCs/>
                <w:lang w:val="nb-NO"/>
              </w:rPr>
              <w:t>Astrid Johanne Nyland, Universitetet i Stavanger</w:t>
            </w:r>
          </w:p>
        </w:tc>
      </w:tr>
      <w:tr w:rsidR="00795D33" w:rsidRPr="0088318A" w14:paraId="5F01A17B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38440B29" w14:textId="6B6AEDF7" w:rsidR="00795D33" w:rsidRDefault="00795D33" w:rsidP="00795D33">
            <w:r>
              <w:t>15:00</w:t>
            </w:r>
          </w:p>
        </w:tc>
        <w:tc>
          <w:tcPr>
            <w:tcW w:w="7274" w:type="dxa"/>
          </w:tcPr>
          <w:p w14:paraId="02F6DD6E" w14:textId="77777777" w:rsidR="00714BE4" w:rsidRPr="00714BE4" w:rsidRDefault="00714BE4" w:rsidP="00714BE4">
            <w:pPr>
              <w:rPr>
                <w:lang w:val="nb-NO"/>
              </w:rPr>
            </w:pPr>
            <w:proofErr w:type="spellStart"/>
            <w:r w:rsidRPr="00714BE4">
              <w:rPr>
                <w:lang w:val="nb-NO"/>
              </w:rPr>
              <w:t>Fetegga</w:t>
            </w:r>
            <w:proofErr w:type="spellEnd"/>
            <w:r w:rsidRPr="00714BE4">
              <w:rPr>
                <w:lang w:val="nb-NO"/>
              </w:rPr>
              <w:t xml:space="preserve">, reinsjakt, risiko, overskudd og sosialt spill i </w:t>
            </w:r>
            <w:proofErr w:type="spellStart"/>
            <w:r w:rsidRPr="00714BE4">
              <w:rPr>
                <w:lang w:val="nb-NO"/>
              </w:rPr>
              <w:t>seinmesolittsik</w:t>
            </w:r>
            <w:proofErr w:type="spellEnd"/>
            <w:r w:rsidRPr="00714BE4">
              <w:rPr>
                <w:lang w:val="nb-NO"/>
              </w:rPr>
              <w:t xml:space="preserve"> tid</w:t>
            </w:r>
          </w:p>
          <w:p w14:paraId="256CEE60" w14:textId="0D3AC354" w:rsidR="00795D33" w:rsidRPr="0084739E" w:rsidRDefault="00692EEF" w:rsidP="00795D33">
            <w:pPr>
              <w:rPr>
                <w:rFonts w:cstheme="minorHAnsi"/>
                <w:color w:val="000000"/>
              </w:rPr>
            </w:pPr>
            <w:r w:rsidRPr="00A91750">
              <w:rPr>
                <w:i/>
                <w:iCs/>
              </w:rPr>
              <w:t>Morten Ramstad, Universitetsmuseet i Bergen</w:t>
            </w:r>
          </w:p>
        </w:tc>
      </w:tr>
      <w:tr w:rsidR="00293F09" w:rsidRPr="0088318A" w14:paraId="300C0652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36DD7D16" w14:textId="4FB43C43" w:rsidR="00293F09" w:rsidRDefault="00293F09" w:rsidP="00965774">
            <w:r>
              <w:t>15:20</w:t>
            </w:r>
          </w:p>
        </w:tc>
        <w:tc>
          <w:tcPr>
            <w:tcW w:w="7274" w:type="dxa"/>
          </w:tcPr>
          <w:p w14:paraId="6A1483AA" w14:textId="4008E73C" w:rsidR="00293F09" w:rsidRPr="0084739E" w:rsidRDefault="00B114B4" w:rsidP="00965774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Spørsmål og d</w:t>
            </w:r>
            <w:r w:rsidR="00293F09" w:rsidRPr="0084739E">
              <w:rPr>
                <w:rFonts w:cstheme="minorHAnsi"/>
                <w:color w:val="000000"/>
              </w:rPr>
              <w:t>iskusjon</w:t>
            </w:r>
          </w:p>
        </w:tc>
      </w:tr>
      <w:tr w:rsidR="00931B18" w:rsidRPr="0088318A" w14:paraId="54CF5750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09A47FA7" w14:textId="10242C43" w:rsidR="00931B18" w:rsidRDefault="00084FAD" w:rsidP="00965774">
            <w:r>
              <w:t>16:00</w:t>
            </w:r>
          </w:p>
        </w:tc>
        <w:tc>
          <w:tcPr>
            <w:tcW w:w="7274" w:type="dxa"/>
          </w:tcPr>
          <w:p w14:paraId="06C1D32F" w14:textId="3EE579BF" w:rsidR="00931B18" w:rsidRPr="0084739E" w:rsidRDefault="00084FAD" w:rsidP="00965774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Omvising i utstillingane v/Jarle Stavik</w:t>
            </w:r>
            <w:r w:rsidR="00A52555">
              <w:rPr>
                <w:rFonts w:cstheme="minorHAnsi"/>
                <w:color w:val="000000"/>
              </w:rPr>
              <w:t xml:space="preserve">, </w:t>
            </w:r>
            <w:proofErr w:type="spellStart"/>
            <w:r w:rsidR="00A52555">
              <w:rPr>
                <w:rFonts w:cstheme="minorHAnsi"/>
                <w:color w:val="000000"/>
              </w:rPr>
              <w:t>Nordmørsmusea</w:t>
            </w:r>
            <w:proofErr w:type="spellEnd"/>
          </w:p>
        </w:tc>
      </w:tr>
      <w:tr w:rsidR="00084FAD" w:rsidRPr="0088318A" w14:paraId="57B089EC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4594A4D5" w14:textId="27605745" w:rsidR="00084FAD" w:rsidRDefault="00084FAD" w:rsidP="00965774">
            <w:r>
              <w:t>19:00</w:t>
            </w:r>
          </w:p>
        </w:tc>
        <w:tc>
          <w:tcPr>
            <w:tcW w:w="7274" w:type="dxa"/>
          </w:tcPr>
          <w:p w14:paraId="7284474F" w14:textId="3FC207B3" w:rsidR="00084FAD" w:rsidRDefault="00084FAD" w:rsidP="00965774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Middag</w:t>
            </w:r>
          </w:p>
        </w:tc>
      </w:tr>
    </w:tbl>
    <w:p w14:paraId="53A91DA4" w14:textId="30453F41" w:rsidR="00A64965" w:rsidRDefault="00DF3E8D" w:rsidP="00A64965">
      <w:pPr>
        <w:pStyle w:val="Overskrift3"/>
      </w:pPr>
      <w:r>
        <w:t>15.</w:t>
      </w:r>
      <w:r w:rsidR="00F33B9C">
        <w:t xml:space="preserve"> oktober</w:t>
      </w:r>
    </w:p>
    <w:p w14:paraId="4E524C1C" w14:textId="77777777" w:rsidR="00156578" w:rsidRPr="00156578" w:rsidRDefault="00156578" w:rsidP="00156578"/>
    <w:tbl>
      <w:tblPr>
        <w:tblStyle w:val="MRFKProgram"/>
        <w:tblW w:w="9440" w:type="dxa"/>
        <w:tblLook w:val="04A0" w:firstRow="1" w:lastRow="0" w:firstColumn="1" w:lastColumn="0" w:noHBand="0" w:noVBand="1"/>
      </w:tblPr>
      <w:tblGrid>
        <w:gridCol w:w="2166"/>
        <w:gridCol w:w="7274"/>
      </w:tblGrid>
      <w:tr w:rsidR="001D11EF" w:rsidRPr="0017322C" w14:paraId="4C2733A2" w14:textId="77777777" w:rsidTr="00F536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6" w:type="dxa"/>
          </w:tcPr>
          <w:p w14:paraId="19E30E19" w14:textId="230870C1" w:rsidR="001D11EF" w:rsidRDefault="0088318A" w:rsidP="00F53659">
            <w:r>
              <w:t xml:space="preserve">Sesjon </w:t>
            </w:r>
            <w:r w:rsidR="00B24610">
              <w:t>3</w:t>
            </w:r>
            <w:r>
              <w:t>:</w:t>
            </w:r>
          </w:p>
        </w:tc>
        <w:tc>
          <w:tcPr>
            <w:tcW w:w="7274" w:type="dxa"/>
          </w:tcPr>
          <w:p w14:paraId="36A0A6AE" w14:textId="4F044E05" w:rsidR="001D11EF" w:rsidRPr="00346A98" w:rsidRDefault="00EF3679" w:rsidP="00F53659">
            <w:r w:rsidRPr="00346A98">
              <w:t>Bergartsøkser og fangstbuplassar frå eldre steinalder</w:t>
            </w:r>
            <w:r w:rsidR="00871F5A" w:rsidRPr="00346A98">
              <w:t xml:space="preserve"> </w:t>
            </w:r>
          </w:p>
        </w:tc>
      </w:tr>
      <w:tr w:rsidR="00926242" w:rsidRPr="0088318A" w14:paraId="7A4786C7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16F4A033" w14:textId="7C411E15" w:rsidR="00926242" w:rsidRPr="0048521F" w:rsidRDefault="00926242" w:rsidP="00926242">
            <w:pPr>
              <w:rPr>
                <w:rFonts w:cstheme="minorHAnsi"/>
              </w:rPr>
            </w:pPr>
            <w:r>
              <w:rPr>
                <w:rFonts w:cstheme="minorHAnsi"/>
              </w:rPr>
              <w:t>08</w:t>
            </w:r>
            <w:r w:rsidRPr="0048521F">
              <w:rPr>
                <w:rFonts w:cstheme="minorHAnsi"/>
              </w:rPr>
              <w:t>:</w:t>
            </w:r>
            <w:r>
              <w:rPr>
                <w:rFonts w:cstheme="minorHAnsi"/>
              </w:rPr>
              <w:t>3</w:t>
            </w:r>
            <w:r w:rsidRPr="0048521F">
              <w:rPr>
                <w:rFonts w:cstheme="minorHAnsi"/>
              </w:rPr>
              <w:t>0</w:t>
            </w:r>
          </w:p>
        </w:tc>
        <w:tc>
          <w:tcPr>
            <w:tcW w:w="7274" w:type="dxa"/>
          </w:tcPr>
          <w:p w14:paraId="1F72F89A" w14:textId="77777777" w:rsidR="00926242" w:rsidRDefault="00926242" w:rsidP="00926242">
            <w:pPr>
              <w:rPr>
                <w:rFonts w:cstheme="minorHAnsi"/>
              </w:rPr>
            </w:pPr>
            <w:r w:rsidRPr="00675817">
              <w:rPr>
                <w:rFonts w:cstheme="minorHAnsi"/>
              </w:rPr>
              <w:t>Fangst og fiske på Giske: vinterundersøkingar av ein forsegla buplass frå eldre steinalder</w:t>
            </w:r>
          </w:p>
          <w:p w14:paraId="41B28FE8" w14:textId="18B7F0A8" w:rsidR="00926242" w:rsidRPr="00871F5A" w:rsidRDefault="00926242" w:rsidP="00926242">
            <w:pPr>
              <w:rPr>
                <w:rFonts w:cstheme="minorHAnsi"/>
              </w:rPr>
            </w:pPr>
            <w:r w:rsidRPr="00A91750">
              <w:rPr>
                <w:i/>
                <w:iCs/>
              </w:rPr>
              <w:t xml:space="preserve">Morten Ramstad og Konrad </w:t>
            </w:r>
            <w:proofErr w:type="spellStart"/>
            <w:r w:rsidRPr="00A91750">
              <w:rPr>
                <w:i/>
                <w:iCs/>
              </w:rPr>
              <w:t>Smiarowski</w:t>
            </w:r>
            <w:proofErr w:type="spellEnd"/>
            <w:r w:rsidRPr="00A91750">
              <w:rPr>
                <w:i/>
                <w:iCs/>
              </w:rPr>
              <w:t>, Universitetsmuseet i Bergen</w:t>
            </w:r>
            <w:r>
              <w:rPr>
                <w:i/>
                <w:iCs/>
              </w:rPr>
              <w:t xml:space="preserve">, </w:t>
            </w:r>
            <w:r w:rsidRPr="0098468B">
              <w:rPr>
                <w:i/>
                <w:iCs/>
              </w:rPr>
              <w:t xml:space="preserve">James Joseph </w:t>
            </w:r>
            <w:proofErr w:type="spellStart"/>
            <w:r w:rsidRPr="0098468B">
              <w:rPr>
                <w:i/>
                <w:iCs/>
              </w:rPr>
              <w:t>Redmond</w:t>
            </w:r>
            <w:proofErr w:type="spellEnd"/>
            <w:r w:rsidRPr="0098468B">
              <w:rPr>
                <w:i/>
                <w:iCs/>
              </w:rPr>
              <w:t>, Universitetet i Stavanger</w:t>
            </w:r>
          </w:p>
        </w:tc>
      </w:tr>
      <w:tr w:rsidR="00926242" w14:paraId="6C5D0D39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250A75C8" w14:textId="296DA6E7" w:rsidR="00926242" w:rsidRPr="0048521F" w:rsidRDefault="00926242" w:rsidP="00926242">
            <w:pPr>
              <w:rPr>
                <w:rFonts w:cstheme="minorHAnsi"/>
              </w:rPr>
            </w:pPr>
            <w:r>
              <w:rPr>
                <w:rFonts w:cstheme="minorHAnsi"/>
              </w:rPr>
              <w:t>08:50</w:t>
            </w:r>
          </w:p>
        </w:tc>
        <w:tc>
          <w:tcPr>
            <w:tcW w:w="7274" w:type="dxa"/>
          </w:tcPr>
          <w:p w14:paraId="036EC516" w14:textId="77777777" w:rsidR="00926242" w:rsidRPr="004F2739" w:rsidRDefault="00926242" w:rsidP="00926242">
            <w:pPr>
              <w:rPr>
                <w:rFonts w:cstheme="minorHAnsi"/>
                <w:color w:val="000000"/>
              </w:rPr>
            </w:pPr>
            <w:r w:rsidRPr="004F2739">
              <w:rPr>
                <w:rFonts w:cstheme="minorHAnsi"/>
                <w:color w:val="000000"/>
              </w:rPr>
              <w:t xml:space="preserve">Hustufta på </w:t>
            </w:r>
            <w:proofErr w:type="spellStart"/>
            <w:r w:rsidRPr="004F2739">
              <w:rPr>
                <w:rFonts w:cstheme="minorHAnsi"/>
                <w:color w:val="000000"/>
              </w:rPr>
              <w:t>Nautneset</w:t>
            </w:r>
            <w:proofErr w:type="spellEnd"/>
            <w:r w:rsidRPr="004F2739">
              <w:rPr>
                <w:rFonts w:cstheme="minorHAnsi"/>
                <w:color w:val="000000"/>
              </w:rPr>
              <w:t xml:space="preserve">, Otrøya – del av en </w:t>
            </w:r>
            <w:proofErr w:type="spellStart"/>
            <w:r w:rsidRPr="004F2739">
              <w:rPr>
                <w:rFonts w:cstheme="minorHAnsi"/>
                <w:color w:val="000000"/>
              </w:rPr>
              <w:t>særegen</w:t>
            </w:r>
            <w:proofErr w:type="spellEnd"/>
            <w:r w:rsidRPr="004F2739">
              <w:rPr>
                <w:rFonts w:cstheme="minorHAnsi"/>
                <w:color w:val="000000"/>
              </w:rPr>
              <w:t xml:space="preserve">, regional byggeskikk i </w:t>
            </w:r>
            <w:proofErr w:type="spellStart"/>
            <w:r w:rsidRPr="004F2739">
              <w:rPr>
                <w:rFonts w:cstheme="minorHAnsi"/>
                <w:color w:val="000000"/>
              </w:rPr>
              <w:t>mellommesolitikum</w:t>
            </w:r>
            <w:proofErr w:type="spellEnd"/>
            <w:r w:rsidRPr="004F2739">
              <w:rPr>
                <w:rFonts w:cstheme="minorHAnsi"/>
                <w:color w:val="000000"/>
              </w:rPr>
              <w:t>/</w:t>
            </w:r>
            <w:proofErr w:type="spellStart"/>
            <w:r w:rsidRPr="004F2739">
              <w:rPr>
                <w:rFonts w:cstheme="minorHAnsi"/>
                <w:color w:val="000000"/>
              </w:rPr>
              <w:t>tidlig</w:t>
            </w:r>
            <w:proofErr w:type="spellEnd"/>
            <w:r w:rsidRPr="004F2739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4F2739">
              <w:rPr>
                <w:rFonts w:cstheme="minorHAnsi"/>
                <w:color w:val="000000"/>
              </w:rPr>
              <w:t>seinmesolitikum</w:t>
            </w:r>
            <w:proofErr w:type="spellEnd"/>
            <w:r w:rsidRPr="004F2739">
              <w:rPr>
                <w:rFonts w:cstheme="minorHAnsi"/>
                <w:color w:val="000000"/>
              </w:rPr>
              <w:t>?</w:t>
            </w:r>
          </w:p>
          <w:p w14:paraId="1D554C4E" w14:textId="4B8B9FAE" w:rsidR="00926242" w:rsidRPr="0048521F" w:rsidRDefault="00926242" w:rsidP="00926242">
            <w:pPr>
              <w:rPr>
                <w:rFonts w:cstheme="minorHAnsi"/>
                <w:i/>
                <w:iCs/>
              </w:rPr>
            </w:pPr>
            <w:r w:rsidRPr="004F2739">
              <w:rPr>
                <w:rFonts w:cstheme="minorHAnsi"/>
                <w:i/>
                <w:iCs/>
                <w:color w:val="000000"/>
              </w:rPr>
              <w:t xml:space="preserve">Silje Fretheim, NTNU </w:t>
            </w:r>
            <w:proofErr w:type="spellStart"/>
            <w:r w:rsidRPr="004F2739">
              <w:rPr>
                <w:rFonts w:cstheme="minorHAnsi"/>
                <w:i/>
                <w:iCs/>
                <w:color w:val="000000"/>
              </w:rPr>
              <w:t>Vitenskapsmuseet</w:t>
            </w:r>
            <w:proofErr w:type="spellEnd"/>
          </w:p>
        </w:tc>
      </w:tr>
      <w:tr w:rsidR="00926242" w14:paraId="02A7AED5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48D12916" w14:textId="456BDC7D" w:rsidR="00926242" w:rsidRPr="0048521F" w:rsidRDefault="00926242" w:rsidP="00926242">
            <w:pPr>
              <w:rPr>
                <w:rFonts w:cstheme="minorHAnsi"/>
              </w:rPr>
            </w:pPr>
            <w:r>
              <w:rPr>
                <w:rFonts w:cstheme="minorHAnsi"/>
              </w:rPr>
              <w:t>09:1</w:t>
            </w:r>
            <w:r w:rsidRPr="0048521F">
              <w:rPr>
                <w:rFonts w:cstheme="minorHAnsi"/>
              </w:rPr>
              <w:t>0</w:t>
            </w:r>
          </w:p>
        </w:tc>
        <w:tc>
          <w:tcPr>
            <w:tcW w:w="7274" w:type="dxa"/>
          </w:tcPr>
          <w:p w14:paraId="791A5861" w14:textId="77777777" w:rsidR="00926242" w:rsidRDefault="00926242" w:rsidP="00926242">
            <w:pPr>
              <w:rPr>
                <w:rFonts w:cstheme="minorHAnsi"/>
                <w:lang w:val="nb-NO"/>
              </w:rPr>
            </w:pPr>
            <w:r w:rsidRPr="00871F5A">
              <w:rPr>
                <w:rFonts w:cstheme="minorHAnsi"/>
                <w:lang w:val="nb-NO"/>
              </w:rPr>
              <w:t xml:space="preserve">Bergartsøkser, liv og landskap. Teknologi og tilpasning på </w:t>
            </w:r>
            <w:proofErr w:type="spellStart"/>
            <w:r w:rsidRPr="00871F5A">
              <w:rPr>
                <w:rFonts w:cstheme="minorHAnsi"/>
                <w:lang w:val="nb-NO"/>
              </w:rPr>
              <w:t>Nordvestlandet</w:t>
            </w:r>
            <w:proofErr w:type="spellEnd"/>
            <w:r w:rsidRPr="00871F5A">
              <w:rPr>
                <w:rFonts w:cstheme="minorHAnsi"/>
                <w:lang w:val="nb-NO"/>
              </w:rPr>
              <w:t xml:space="preserve"> i mesolittisk tid</w:t>
            </w:r>
          </w:p>
          <w:p w14:paraId="1B2201B1" w14:textId="02BD6F89" w:rsidR="00926242" w:rsidRPr="0048521F" w:rsidRDefault="00926242" w:rsidP="00926242">
            <w:pPr>
              <w:rPr>
                <w:rFonts w:cstheme="minorHAnsi"/>
                <w:i/>
                <w:iCs/>
              </w:rPr>
            </w:pPr>
            <w:r w:rsidRPr="00871F5A">
              <w:rPr>
                <w:rFonts w:cstheme="minorHAnsi"/>
                <w:i/>
                <w:iCs/>
              </w:rPr>
              <w:t>Skule Olaus S</w:t>
            </w:r>
            <w:r>
              <w:rPr>
                <w:rFonts w:cstheme="minorHAnsi"/>
                <w:i/>
                <w:iCs/>
              </w:rPr>
              <w:t xml:space="preserve">pjelkavik, NTNU </w:t>
            </w:r>
            <w:proofErr w:type="spellStart"/>
            <w:r>
              <w:rPr>
                <w:rFonts w:cstheme="minorHAnsi"/>
                <w:i/>
                <w:iCs/>
              </w:rPr>
              <w:t>Vitenskapsmuseet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</w:p>
        </w:tc>
      </w:tr>
      <w:tr w:rsidR="00926242" w14:paraId="0DF44DA8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75EAD873" w14:textId="1149E20B" w:rsidR="00926242" w:rsidRDefault="00926242" w:rsidP="00926242">
            <w:r>
              <w:t>09:30</w:t>
            </w:r>
          </w:p>
        </w:tc>
        <w:tc>
          <w:tcPr>
            <w:tcW w:w="7274" w:type="dxa"/>
          </w:tcPr>
          <w:p w14:paraId="0F702E4A" w14:textId="2930671B" w:rsidR="00926242" w:rsidRDefault="00926242" w:rsidP="00926242">
            <w:pPr>
              <w:rPr>
                <w:rFonts w:cstheme="minorHAnsi"/>
              </w:rPr>
            </w:pPr>
            <w:r w:rsidRPr="00577B81">
              <w:rPr>
                <w:rFonts w:cstheme="minorHAnsi"/>
              </w:rPr>
              <w:t>Bergartsøksene frå Møre – økseråstoff og proveniens</w:t>
            </w:r>
          </w:p>
          <w:p w14:paraId="4D7EA106" w14:textId="5DAC7D49" w:rsidR="00926242" w:rsidRPr="005D683F" w:rsidRDefault="00926242" w:rsidP="00926242">
            <w:pPr>
              <w:rPr>
                <w:i/>
                <w:iCs/>
              </w:rPr>
            </w:pPr>
            <w:r>
              <w:rPr>
                <w:rFonts w:cstheme="minorHAnsi"/>
                <w:i/>
                <w:iCs/>
              </w:rPr>
              <w:t>Trond Eilev Linge, Universitetsmuseet i Bergen</w:t>
            </w:r>
          </w:p>
        </w:tc>
      </w:tr>
      <w:tr w:rsidR="00926242" w14:paraId="4EEAE1C9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7053DDC6" w14:textId="6474F53C" w:rsidR="00926242" w:rsidRDefault="00926242" w:rsidP="00926242">
            <w:r>
              <w:t>09:50</w:t>
            </w:r>
          </w:p>
        </w:tc>
        <w:tc>
          <w:tcPr>
            <w:tcW w:w="7274" w:type="dxa"/>
          </w:tcPr>
          <w:p w14:paraId="5C6FFA87" w14:textId="21BE7AEE" w:rsidR="00926242" w:rsidRPr="0088318A" w:rsidRDefault="00926242" w:rsidP="00926242">
            <w:pPr>
              <w:rPr>
                <w:i/>
                <w:iCs/>
              </w:rPr>
            </w:pPr>
            <w:r>
              <w:t>Spørsmål og diskusjon</w:t>
            </w:r>
          </w:p>
        </w:tc>
      </w:tr>
      <w:tr w:rsidR="00926242" w:rsidRPr="0088318A" w14:paraId="679A4261" w14:textId="77777777" w:rsidTr="00F53659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0F6C1A7B" w14:textId="6FED8677" w:rsidR="00926242" w:rsidRDefault="00926242" w:rsidP="00926242">
            <w:r>
              <w:t>10:10</w:t>
            </w:r>
          </w:p>
        </w:tc>
        <w:tc>
          <w:tcPr>
            <w:tcW w:w="7274" w:type="dxa"/>
          </w:tcPr>
          <w:p w14:paraId="4140A22C" w14:textId="3C0A83C9" w:rsidR="00926242" w:rsidRPr="0088318A" w:rsidRDefault="00926242" w:rsidP="00926242">
            <w:pPr>
              <w:rPr>
                <w:i/>
                <w:iCs/>
              </w:rPr>
            </w:pPr>
            <w:r>
              <w:rPr>
                <w:lang w:val="nb-NO"/>
              </w:rPr>
              <w:t>Kaffepause</w:t>
            </w:r>
          </w:p>
        </w:tc>
      </w:tr>
    </w:tbl>
    <w:p w14:paraId="23E4C692" w14:textId="77777777" w:rsidR="00A64965" w:rsidRDefault="00A64965" w:rsidP="00A64965">
      <w:pPr>
        <w:rPr>
          <w:lang w:val="nb-NO"/>
        </w:rPr>
      </w:pPr>
    </w:p>
    <w:tbl>
      <w:tblPr>
        <w:tblStyle w:val="MRFKProgram"/>
        <w:tblW w:w="9440" w:type="dxa"/>
        <w:tblLook w:val="04A0" w:firstRow="1" w:lastRow="0" w:firstColumn="1" w:lastColumn="0" w:noHBand="0" w:noVBand="1"/>
      </w:tblPr>
      <w:tblGrid>
        <w:gridCol w:w="2166"/>
        <w:gridCol w:w="7274"/>
      </w:tblGrid>
      <w:tr w:rsidR="0088318A" w14:paraId="6867C337" w14:textId="77777777" w:rsidTr="00142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6" w:type="dxa"/>
          </w:tcPr>
          <w:p w14:paraId="62E587E9" w14:textId="65B9C650" w:rsidR="0088318A" w:rsidRDefault="0088318A" w:rsidP="00142A8B">
            <w:r>
              <w:lastRenderedPageBreak/>
              <w:t xml:space="preserve">Sesjon </w:t>
            </w:r>
            <w:r w:rsidR="005D683F">
              <w:t>4</w:t>
            </w:r>
            <w:r>
              <w:t>:</w:t>
            </w:r>
          </w:p>
        </w:tc>
        <w:tc>
          <w:tcPr>
            <w:tcW w:w="7274" w:type="dxa"/>
          </w:tcPr>
          <w:p w14:paraId="1A9BDC86" w14:textId="5B1E7392" w:rsidR="0088318A" w:rsidRDefault="00346A98" w:rsidP="00142A8B">
            <w:r>
              <w:t>Mot nye tider - k</w:t>
            </w:r>
            <w:r w:rsidR="00EF3679">
              <w:t>ul</w:t>
            </w:r>
            <w:r w:rsidR="00EF44DD">
              <w:t>t og</w:t>
            </w:r>
            <w:r w:rsidR="00196679">
              <w:t xml:space="preserve"> </w:t>
            </w:r>
            <w:r w:rsidR="008E25A1">
              <w:t>næring</w:t>
            </w:r>
            <w:r w:rsidR="00196679">
              <w:t xml:space="preserve"> i yngre steinalder</w:t>
            </w:r>
            <w:r w:rsidR="00E37460">
              <w:t xml:space="preserve"> </w:t>
            </w:r>
          </w:p>
        </w:tc>
      </w:tr>
      <w:tr w:rsidR="0088318A" w:rsidRPr="0088318A" w14:paraId="23C95444" w14:textId="77777777" w:rsidTr="00142A8B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6FB8FA35" w14:textId="6F9D5F0E" w:rsidR="0088318A" w:rsidRDefault="001D179A" w:rsidP="00142A8B">
            <w:r>
              <w:t>10:20</w:t>
            </w:r>
          </w:p>
        </w:tc>
        <w:tc>
          <w:tcPr>
            <w:tcW w:w="7274" w:type="dxa"/>
          </w:tcPr>
          <w:p w14:paraId="6ED9B105" w14:textId="77777777" w:rsidR="00A00BB0" w:rsidRDefault="00A00BB0" w:rsidP="00142A8B">
            <w:pPr>
              <w:rPr>
                <w:lang w:val="nb-NO"/>
              </w:rPr>
            </w:pPr>
            <w:r w:rsidRPr="00A00BB0">
              <w:rPr>
                <w:lang w:val="nb-NO"/>
              </w:rPr>
              <w:t>Den tidligneolittiske aktiviteten på Otrøya – dagligliv og død i en sjøfangstkultur</w:t>
            </w:r>
          </w:p>
          <w:p w14:paraId="58D5F949" w14:textId="718535F9" w:rsidR="0088318A" w:rsidRPr="0088318A" w:rsidRDefault="00BA4358" w:rsidP="00A00BB0">
            <w:r w:rsidRPr="004F2739">
              <w:rPr>
                <w:rFonts w:cstheme="minorHAnsi"/>
                <w:i/>
                <w:iCs/>
                <w:color w:val="000000"/>
              </w:rPr>
              <w:t xml:space="preserve">Silje Fretheim, NTNU </w:t>
            </w:r>
            <w:proofErr w:type="spellStart"/>
            <w:r w:rsidRPr="004F2739">
              <w:rPr>
                <w:rFonts w:cstheme="minorHAnsi"/>
                <w:i/>
                <w:iCs/>
                <w:color w:val="000000"/>
              </w:rPr>
              <w:t>Vitenskapsmuseet</w:t>
            </w:r>
            <w:proofErr w:type="spellEnd"/>
          </w:p>
        </w:tc>
      </w:tr>
      <w:tr w:rsidR="0088318A" w14:paraId="42E9C4C2" w14:textId="77777777" w:rsidTr="00142A8B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7DB27A02" w14:textId="392B1002" w:rsidR="0088318A" w:rsidRDefault="00C46CCE" w:rsidP="00142A8B">
            <w:r>
              <w:t>1</w:t>
            </w:r>
            <w:r w:rsidR="001D179A">
              <w:t>0:40</w:t>
            </w:r>
          </w:p>
        </w:tc>
        <w:tc>
          <w:tcPr>
            <w:tcW w:w="7274" w:type="dxa"/>
          </w:tcPr>
          <w:p w14:paraId="7AD1E1B2" w14:textId="77777777" w:rsidR="009365DA" w:rsidRDefault="009365DA" w:rsidP="00142A8B">
            <w:r w:rsidRPr="009365DA">
              <w:t>Lausfunne flintreiskapar som kjeldekategori, -mogleg kultkontinuitet frå MNB til SN, døme frå Remøy, Herøy k</w:t>
            </w:r>
            <w:r>
              <w:t>ommune</w:t>
            </w:r>
          </w:p>
          <w:p w14:paraId="639AC0F8" w14:textId="6107F816" w:rsidR="0088318A" w:rsidRPr="0088318A" w:rsidRDefault="009365DA" w:rsidP="00142A8B">
            <w:pPr>
              <w:rPr>
                <w:i/>
                <w:iCs/>
              </w:rPr>
            </w:pPr>
            <w:r w:rsidRPr="00582FF5">
              <w:rPr>
                <w:i/>
                <w:iCs/>
              </w:rPr>
              <w:t xml:space="preserve">Tor Arne </w:t>
            </w:r>
            <w:proofErr w:type="spellStart"/>
            <w:r w:rsidRPr="00582FF5">
              <w:rPr>
                <w:i/>
                <w:iCs/>
              </w:rPr>
              <w:t>Waraas</w:t>
            </w:r>
            <w:proofErr w:type="spellEnd"/>
            <w:r w:rsidRPr="00582FF5">
              <w:rPr>
                <w:i/>
                <w:iCs/>
              </w:rPr>
              <w:t>, Universitetsmuseet i Bergen</w:t>
            </w:r>
          </w:p>
        </w:tc>
      </w:tr>
      <w:tr w:rsidR="0088318A" w14:paraId="754BAEE0" w14:textId="77777777" w:rsidTr="00142A8B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1D2E1813" w14:textId="5C8CA98A" w:rsidR="0088318A" w:rsidRDefault="001D179A" w:rsidP="00142A8B">
            <w:r>
              <w:t>11:00</w:t>
            </w:r>
          </w:p>
        </w:tc>
        <w:tc>
          <w:tcPr>
            <w:tcW w:w="7274" w:type="dxa"/>
          </w:tcPr>
          <w:p w14:paraId="2466B7D0" w14:textId="77777777" w:rsidR="00980D55" w:rsidRPr="00A91750" w:rsidRDefault="00980D55" w:rsidP="00142A8B">
            <w:proofErr w:type="spellStart"/>
            <w:r w:rsidRPr="00A91750">
              <w:t>Dolktid</w:t>
            </w:r>
            <w:proofErr w:type="spellEnd"/>
            <w:r w:rsidRPr="00A91750">
              <w:t xml:space="preserve"> på Møre i lys av Seljefunnet </w:t>
            </w:r>
          </w:p>
          <w:p w14:paraId="1C153980" w14:textId="589DB63D" w:rsidR="0088318A" w:rsidRPr="00A91750" w:rsidRDefault="00980D55" w:rsidP="00142A8B">
            <w:pPr>
              <w:rPr>
                <w:i/>
                <w:iCs/>
              </w:rPr>
            </w:pPr>
            <w:r w:rsidRPr="00A91750">
              <w:rPr>
                <w:i/>
                <w:iCs/>
              </w:rPr>
              <w:t xml:space="preserve">Morten Ramstad og Konrad </w:t>
            </w:r>
            <w:proofErr w:type="spellStart"/>
            <w:r w:rsidRPr="00A91750">
              <w:rPr>
                <w:i/>
                <w:iCs/>
              </w:rPr>
              <w:t>Smiarowski</w:t>
            </w:r>
            <w:proofErr w:type="spellEnd"/>
            <w:r w:rsidRPr="00A91750">
              <w:rPr>
                <w:i/>
                <w:iCs/>
              </w:rPr>
              <w:t xml:space="preserve">, Universitetsmuseet i Bergen </w:t>
            </w:r>
          </w:p>
        </w:tc>
      </w:tr>
      <w:tr w:rsidR="00FA0D08" w14:paraId="47F7B29D" w14:textId="77777777" w:rsidTr="00142A8B">
        <w:tblPrEx>
          <w:tblCellMar>
            <w:top w:w="45" w:type="dxa"/>
            <w:bottom w:w="130" w:type="dxa"/>
          </w:tblCellMar>
        </w:tblPrEx>
        <w:tc>
          <w:tcPr>
            <w:tcW w:w="2166" w:type="dxa"/>
          </w:tcPr>
          <w:p w14:paraId="1609E621" w14:textId="64B0620B" w:rsidR="00FA0D08" w:rsidRDefault="00C46CCE" w:rsidP="00142A8B">
            <w:r>
              <w:t>1</w:t>
            </w:r>
            <w:r w:rsidR="00D2240B">
              <w:t>1</w:t>
            </w:r>
            <w:r>
              <w:t>:</w:t>
            </w:r>
            <w:r w:rsidR="00D2240B">
              <w:t>2</w:t>
            </w:r>
            <w:r>
              <w:t>0</w:t>
            </w:r>
          </w:p>
        </w:tc>
        <w:tc>
          <w:tcPr>
            <w:tcW w:w="7274" w:type="dxa"/>
          </w:tcPr>
          <w:p w14:paraId="7FDA25C5" w14:textId="77777777" w:rsidR="001C0C2A" w:rsidRDefault="001C0C2A" w:rsidP="001C0C2A">
            <w:r w:rsidRPr="0051674D">
              <w:t xml:space="preserve">Nye svar på gamle spørsmål? Testing av </w:t>
            </w:r>
            <w:proofErr w:type="spellStart"/>
            <w:r w:rsidRPr="0051674D">
              <w:t>sedimentDNA</w:t>
            </w:r>
            <w:proofErr w:type="spellEnd"/>
            <w:r w:rsidRPr="0051674D">
              <w:t xml:space="preserve">-analyser på </w:t>
            </w:r>
            <w:proofErr w:type="spellStart"/>
            <w:r w:rsidRPr="0051674D">
              <w:t>steinalderboplasser</w:t>
            </w:r>
            <w:proofErr w:type="spellEnd"/>
          </w:p>
          <w:p w14:paraId="14CE4347" w14:textId="6EE7FF75" w:rsidR="00963525" w:rsidRDefault="001C0C2A" w:rsidP="001C0C2A">
            <w:r w:rsidRPr="005D683F">
              <w:rPr>
                <w:i/>
                <w:iCs/>
              </w:rPr>
              <w:t xml:space="preserve">Heidi Mjelva Breivik, Sarah Martin, Jonas </w:t>
            </w:r>
            <w:proofErr w:type="spellStart"/>
            <w:r w:rsidRPr="005D683F">
              <w:rPr>
                <w:i/>
                <w:iCs/>
              </w:rPr>
              <w:t>Mykkeltvedt</w:t>
            </w:r>
            <w:proofErr w:type="spellEnd"/>
            <w:r w:rsidRPr="005D683F">
              <w:rPr>
                <w:i/>
                <w:iCs/>
              </w:rPr>
              <w:t xml:space="preserve">, Kathinka </w:t>
            </w:r>
            <w:proofErr w:type="spellStart"/>
            <w:r w:rsidRPr="005D683F">
              <w:rPr>
                <w:i/>
                <w:iCs/>
              </w:rPr>
              <w:t>Yildirim</w:t>
            </w:r>
            <w:proofErr w:type="spellEnd"/>
            <w:r w:rsidRPr="005D683F">
              <w:rPr>
                <w:i/>
                <w:iCs/>
              </w:rPr>
              <w:t xml:space="preserve">, NTNU </w:t>
            </w:r>
            <w:proofErr w:type="spellStart"/>
            <w:r w:rsidRPr="005D683F">
              <w:rPr>
                <w:i/>
                <w:iCs/>
              </w:rPr>
              <w:t>VItenskapsmuseet</w:t>
            </w:r>
            <w:proofErr w:type="spellEnd"/>
          </w:p>
        </w:tc>
      </w:tr>
      <w:tr w:rsidR="001D179A" w14:paraId="6316BD4F" w14:textId="77777777" w:rsidTr="00D2240B">
        <w:tblPrEx>
          <w:tblCellMar>
            <w:top w:w="45" w:type="dxa"/>
            <w:bottom w:w="130" w:type="dxa"/>
          </w:tblCellMar>
        </w:tblPrEx>
        <w:trPr>
          <w:trHeight w:val="253"/>
        </w:trPr>
        <w:tc>
          <w:tcPr>
            <w:tcW w:w="2166" w:type="dxa"/>
          </w:tcPr>
          <w:p w14:paraId="17C2A104" w14:textId="44246E7F" w:rsidR="001D179A" w:rsidRDefault="00D2240B" w:rsidP="00142A8B">
            <w:r>
              <w:t>11:40</w:t>
            </w:r>
          </w:p>
        </w:tc>
        <w:tc>
          <w:tcPr>
            <w:tcW w:w="7274" w:type="dxa"/>
          </w:tcPr>
          <w:p w14:paraId="20A7DEB0" w14:textId="3850CDD5" w:rsidR="001D179A" w:rsidRPr="009172E3" w:rsidRDefault="00D2240B" w:rsidP="00142A8B">
            <w:r w:rsidRPr="009172E3">
              <w:t>Spørsmål og diskusjon</w:t>
            </w:r>
          </w:p>
        </w:tc>
      </w:tr>
      <w:tr w:rsidR="00D2240B" w14:paraId="54CC211C" w14:textId="77777777" w:rsidTr="009172E3">
        <w:tblPrEx>
          <w:tblCellMar>
            <w:top w:w="45" w:type="dxa"/>
            <w:bottom w:w="130" w:type="dxa"/>
          </w:tblCellMar>
        </w:tblPrEx>
        <w:trPr>
          <w:trHeight w:val="175"/>
        </w:trPr>
        <w:tc>
          <w:tcPr>
            <w:tcW w:w="2166" w:type="dxa"/>
          </w:tcPr>
          <w:p w14:paraId="10E09550" w14:textId="78467292" w:rsidR="00D2240B" w:rsidRDefault="00D2240B" w:rsidP="00142A8B">
            <w:r>
              <w:t>12:00</w:t>
            </w:r>
          </w:p>
        </w:tc>
        <w:tc>
          <w:tcPr>
            <w:tcW w:w="7274" w:type="dxa"/>
          </w:tcPr>
          <w:p w14:paraId="12CCC5C7" w14:textId="4F8B31B8" w:rsidR="00D2240B" w:rsidRPr="009172E3" w:rsidRDefault="00AE58D6" w:rsidP="00142A8B">
            <w:r>
              <w:t>Lunsj</w:t>
            </w:r>
          </w:p>
        </w:tc>
      </w:tr>
      <w:tr w:rsidR="00AE58D6" w14:paraId="3D1D59FA" w14:textId="77777777" w:rsidTr="009172E3">
        <w:tblPrEx>
          <w:tblCellMar>
            <w:top w:w="45" w:type="dxa"/>
            <w:bottom w:w="130" w:type="dxa"/>
          </w:tblCellMar>
        </w:tblPrEx>
        <w:trPr>
          <w:trHeight w:val="175"/>
        </w:trPr>
        <w:tc>
          <w:tcPr>
            <w:tcW w:w="2166" w:type="dxa"/>
          </w:tcPr>
          <w:p w14:paraId="2912FEB8" w14:textId="107236C8" w:rsidR="00AE58D6" w:rsidRDefault="00AE58D6" w:rsidP="00142A8B">
            <w:r>
              <w:t>13:00</w:t>
            </w:r>
          </w:p>
        </w:tc>
        <w:tc>
          <w:tcPr>
            <w:tcW w:w="7274" w:type="dxa"/>
          </w:tcPr>
          <w:p w14:paraId="58C29D67" w14:textId="1553ABAA" w:rsidR="00AE58D6" w:rsidRDefault="00AE58D6" w:rsidP="00142A8B">
            <w:r w:rsidRPr="009172E3">
              <w:t xml:space="preserve">Avslutning og avreise til </w:t>
            </w:r>
            <w:proofErr w:type="spellStart"/>
            <w:r w:rsidRPr="009172E3">
              <w:t>Honnhammar</w:t>
            </w:r>
            <w:proofErr w:type="spellEnd"/>
          </w:p>
        </w:tc>
      </w:tr>
    </w:tbl>
    <w:p w14:paraId="03D3796A" w14:textId="77777777" w:rsidR="0088318A" w:rsidRPr="00963525" w:rsidRDefault="0088318A" w:rsidP="00A64965"/>
    <w:p w14:paraId="0ECE6405" w14:textId="77777777" w:rsidR="0020096B" w:rsidRDefault="0020096B" w:rsidP="0048521F">
      <w:pPr>
        <w:rPr>
          <w:b/>
          <w:bCs/>
        </w:rPr>
      </w:pPr>
    </w:p>
    <w:p w14:paraId="0AEA4E8A" w14:textId="6F1FE345" w:rsidR="0020096B" w:rsidRPr="00265067" w:rsidRDefault="00265067" w:rsidP="0048521F">
      <w:pPr>
        <w:rPr>
          <w:b/>
          <w:bCs/>
          <w:lang w:val="af-ZA"/>
        </w:rPr>
      </w:pPr>
      <w:r>
        <w:rPr>
          <w:b/>
          <w:bCs/>
        </w:rPr>
        <w:t xml:space="preserve">AMR - </w:t>
      </w:r>
      <w:r w:rsidR="0020096B" w:rsidRPr="00265067">
        <w:rPr>
          <w:b/>
          <w:bCs/>
          <w:lang w:val="af-ZA"/>
        </w:rPr>
        <w:t>Arkeologi i Møre og Romsdal</w:t>
      </w:r>
    </w:p>
    <w:p w14:paraId="1BCC92AC" w14:textId="465270E0" w:rsidR="00265067" w:rsidRDefault="00265067" w:rsidP="00265067">
      <w:pPr>
        <w:rPr>
          <w:lang w:val="af-ZA"/>
        </w:rPr>
      </w:pPr>
      <w:r w:rsidRPr="00265067">
        <w:rPr>
          <w:lang w:val="af-ZA"/>
        </w:rPr>
        <w:t>Bakgrunnen for AMR-seminar</w:t>
      </w:r>
      <w:r w:rsidR="00AA26CE">
        <w:rPr>
          <w:lang w:val="af-ZA"/>
        </w:rPr>
        <w:t>a</w:t>
      </w:r>
      <w:r w:rsidRPr="00265067">
        <w:rPr>
          <w:lang w:val="af-ZA"/>
        </w:rPr>
        <w:t xml:space="preserve"> er behovet for </w:t>
      </w:r>
      <w:r w:rsidR="00AA26CE">
        <w:rPr>
          <w:lang w:val="af-ZA"/>
        </w:rPr>
        <w:t>i</w:t>
      </w:r>
      <w:r w:rsidRPr="00265067">
        <w:rPr>
          <w:lang w:val="af-ZA"/>
        </w:rPr>
        <w:t>et samlingspunkt for arkeologien i fylket. Det første seminaret ble</w:t>
      </w:r>
      <w:r w:rsidR="00AA26CE">
        <w:rPr>
          <w:lang w:val="af-ZA"/>
        </w:rPr>
        <w:t>i</w:t>
      </w:r>
      <w:r w:rsidRPr="00265067">
        <w:rPr>
          <w:lang w:val="af-ZA"/>
        </w:rPr>
        <w:t xml:space="preserve"> holdt i 2019</w:t>
      </w:r>
      <w:r>
        <w:rPr>
          <w:lang w:val="af-ZA"/>
        </w:rPr>
        <w:t>, og det ble</w:t>
      </w:r>
      <w:r w:rsidR="00AA26CE">
        <w:rPr>
          <w:lang w:val="af-ZA"/>
        </w:rPr>
        <w:t>i</w:t>
      </w:r>
      <w:r>
        <w:rPr>
          <w:lang w:val="af-ZA"/>
        </w:rPr>
        <w:t xml:space="preserve"> samtidig opprett</w:t>
      </w:r>
      <w:r w:rsidR="00AA26CE">
        <w:rPr>
          <w:lang w:val="af-ZA"/>
        </w:rPr>
        <w:t xml:space="preserve">a </w:t>
      </w:r>
      <w:r>
        <w:rPr>
          <w:lang w:val="af-ZA"/>
        </w:rPr>
        <w:t>e</w:t>
      </w:r>
      <w:r w:rsidR="00AA26CE">
        <w:rPr>
          <w:lang w:val="af-ZA"/>
        </w:rPr>
        <w:t>i</w:t>
      </w:r>
      <w:r>
        <w:rPr>
          <w:lang w:val="af-ZA"/>
        </w:rPr>
        <w:t xml:space="preserve"> faggruppe med representanter fra fylkeskommunen, landsdelsmuseene, regionmuseene og universitets- og hø</w:t>
      </w:r>
      <w:r w:rsidR="00AA26CE">
        <w:rPr>
          <w:lang w:val="af-ZA"/>
        </w:rPr>
        <w:t>g</w:t>
      </w:r>
      <w:r>
        <w:rPr>
          <w:lang w:val="af-ZA"/>
        </w:rPr>
        <w:t>skolesektoren i fylket.</w:t>
      </w:r>
    </w:p>
    <w:p w14:paraId="29842A43" w14:textId="1DB0AF52" w:rsidR="00265067" w:rsidRPr="00265067" w:rsidRDefault="00265067" w:rsidP="00265067">
      <w:pPr>
        <w:rPr>
          <w:rFonts w:cstheme="minorHAnsi"/>
          <w:lang w:val="af-ZA"/>
        </w:rPr>
      </w:pPr>
      <w:r w:rsidRPr="00265067">
        <w:rPr>
          <w:lang w:val="af-ZA"/>
        </w:rPr>
        <w:t xml:space="preserve">Seminaret skal vere </w:t>
      </w:r>
      <w:r w:rsidR="00AA26CE">
        <w:rPr>
          <w:lang w:val="af-ZA"/>
        </w:rPr>
        <w:t>ope</w:t>
      </w:r>
      <w:r w:rsidRPr="00265067">
        <w:rPr>
          <w:lang w:val="af-ZA"/>
        </w:rPr>
        <w:t xml:space="preserve"> for alle med interesse for arkeologi i Møre og Romsda</w:t>
      </w:r>
      <w:r>
        <w:rPr>
          <w:lang w:val="af-ZA"/>
        </w:rPr>
        <w:t>l</w:t>
      </w:r>
      <w:r w:rsidR="00AA26CE">
        <w:rPr>
          <w:lang w:val="af-ZA"/>
        </w:rPr>
        <w:t xml:space="preserve">. </w:t>
      </w:r>
      <w:r w:rsidRPr="00265067">
        <w:rPr>
          <w:lang w:val="af-ZA"/>
        </w:rPr>
        <w:t>Primært vil tematikken v</w:t>
      </w:r>
      <w:r w:rsidR="00AA26CE">
        <w:rPr>
          <w:lang w:val="af-ZA"/>
        </w:rPr>
        <w:t>e</w:t>
      </w:r>
      <w:r w:rsidRPr="00265067">
        <w:rPr>
          <w:lang w:val="af-ZA"/>
        </w:rPr>
        <w:t>re arkeologi, men former for tverrvitskapl</w:t>
      </w:r>
      <w:r w:rsidR="00AA26CE">
        <w:rPr>
          <w:lang w:val="af-ZA"/>
        </w:rPr>
        <w:t>e</w:t>
      </w:r>
      <w:r w:rsidRPr="00265067">
        <w:rPr>
          <w:lang w:val="af-ZA"/>
        </w:rPr>
        <w:t>ge vinkling</w:t>
      </w:r>
      <w:r w:rsidR="00AA26CE">
        <w:rPr>
          <w:lang w:val="af-ZA"/>
        </w:rPr>
        <w:t>a</w:t>
      </w:r>
      <w:r w:rsidRPr="00265067">
        <w:rPr>
          <w:lang w:val="af-ZA"/>
        </w:rPr>
        <w:t>r er viktige.</w:t>
      </w:r>
      <w:r>
        <w:rPr>
          <w:lang w:val="af-ZA"/>
        </w:rPr>
        <w:t xml:space="preserve"> Hov</w:t>
      </w:r>
      <w:r w:rsidR="00AA26CE">
        <w:rPr>
          <w:lang w:val="af-ZA"/>
        </w:rPr>
        <w:t>u</w:t>
      </w:r>
      <w:r>
        <w:rPr>
          <w:lang w:val="af-ZA"/>
        </w:rPr>
        <w:t>dmålet for AMR-seminar</w:t>
      </w:r>
      <w:r w:rsidR="00AA26CE">
        <w:rPr>
          <w:lang w:val="af-ZA"/>
        </w:rPr>
        <w:t>a</w:t>
      </w:r>
      <w:r>
        <w:rPr>
          <w:lang w:val="af-ZA"/>
        </w:rPr>
        <w:t xml:space="preserve"> er å </w:t>
      </w:r>
      <w:r w:rsidRPr="00265067">
        <w:rPr>
          <w:lang w:val="af-ZA"/>
        </w:rPr>
        <w:t>skape e</w:t>
      </w:r>
      <w:r w:rsidR="00AA26CE">
        <w:rPr>
          <w:lang w:val="af-ZA"/>
        </w:rPr>
        <w:t>i</w:t>
      </w:r>
      <w:r w:rsidRPr="00265067">
        <w:rPr>
          <w:lang w:val="af-ZA"/>
        </w:rPr>
        <w:t>n arena for arkeolog</w:t>
      </w:r>
      <w:r w:rsidR="00AA26CE">
        <w:rPr>
          <w:lang w:val="af-ZA"/>
        </w:rPr>
        <w:t>a</w:t>
      </w:r>
      <w:r w:rsidRPr="00265067">
        <w:rPr>
          <w:lang w:val="af-ZA"/>
        </w:rPr>
        <w:t xml:space="preserve">r og </w:t>
      </w:r>
      <w:r w:rsidRPr="00265067">
        <w:rPr>
          <w:rFonts w:cstheme="minorHAnsi"/>
          <w:lang w:val="af-ZA"/>
        </w:rPr>
        <w:t>arkeologiinteresserte i Møre og Romsdal, med følg</w:t>
      </w:r>
      <w:r w:rsidR="00AA26CE">
        <w:rPr>
          <w:rFonts w:cstheme="minorHAnsi"/>
          <w:lang w:val="af-ZA"/>
        </w:rPr>
        <w:t>a</w:t>
      </w:r>
      <w:r w:rsidRPr="00265067">
        <w:rPr>
          <w:rFonts w:cstheme="minorHAnsi"/>
          <w:lang w:val="af-ZA"/>
        </w:rPr>
        <w:t>nde undermål:</w:t>
      </w:r>
    </w:p>
    <w:p w14:paraId="4E56231B" w14:textId="65BDF205" w:rsidR="00265067" w:rsidRPr="00265067" w:rsidRDefault="00265067" w:rsidP="00265067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265067">
        <w:rPr>
          <w:rFonts w:asciiTheme="minorHAnsi" w:hAnsiTheme="minorHAnsi" w:cstheme="minorHAnsi"/>
          <w:sz w:val="21"/>
          <w:szCs w:val="21"/>
        </w:rPr>
        <w:t>Skape e</w:t>
      </w:r>
      <w:r w:rsidR="00EB7F03">
        <w:rPr>
          <w:rFonts w:asciiTheme="minorHAnsi" w:hAnsiTheme="minorHAnsi" w:cstheme="minorHAnsi"/>
          <w:sz w:val="21"/>
          <w:szCs w:val="21"/>
        </w:rPr>
        <w:t>i</w:t>
      </w:r>
      <w:r w:rsidRPr="00265067">
        <w:rPr>
          <w:rFonts w:asciiTheme="minorHAnsi" w:hAnsiTheme="minorHAnsi" w:cstheme="minorHAnsi"/>
          <w:sz w:val="21"/>
          <w:szCs w:val="21"/>
        </w:rPr>
        <w:t>t regionalt nettverk for arkeologi i Møre og Romsdal</w:t>
      </w:r>
    </w:p>
    <w:p w14:paraId="38237C59" w14:textId="10DAE0B5" w:rsidR="00265067" w:rsidRPr="00265067" w:rsidRDefault="00265067" w:rsidP="00265067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265067">
        <w:rPr>
          <w:rFonts w:asciiTheme="minorHAnsi" w:hAnsiTheme="minorHAnsi" w:cstheme="minorHAnsi"/>
          <w:sz w:val="21"/>
          <w:szCs w:val="21"/>
        </w:rPr>
        <w:t>Fagl</w:t>
      </w:r>
      <w:r w:rsidR="00EB7F03">
        <w:rPr>
          <w:rFonts w:asciiTheme="minorHAnsi" w:hAnsiTheme="minorHAnsi" w:cstheme="minorHAnsi"/>
          <w:sz w:val="21"/>
          <w:szCs w:val="21"/>
        </w:rPr>
        <w:t>e</w:t>
      </w:r>
      <w:r w:rsidRPr="00265067">
        <w:rPr>
          <w:rFonts w:asciiTheme="minorHAnsi" w:hAnsiTheme="minorHAnsi" w:cstheme="minorHAnsi"/>
          <w:sz w:val="21"/>
          <w:szCs w:val="21"/>
        </w:rPr>
        <w:t>g oppdatering på arkeologi fr</w:t>
      </w:r>
      <w:r w:rsidR="00EB7F03">
        <w:rPr>
          <w:rFonts w:asciiTheme="minorHAnsi" w:hAnsiTheme="minorHAnsi" w:cstheme="minorHAnsi"/>
          <w:sz w:val="21"/>
          <w:szCs w:val="21"/>
        </w:rPr>
        <w:t>å</w:t>
      </w:r>
      <w:r w:rsidRPr="00265067">
        <w:rPr>
          <w:rFonts w:asciiTheme="minorHAnsi" w:hAnsiTheme="minorHAnsi" w:cstheme="minorHAnsi"/>
          <w:sz w:val="21"/>
          <w:szCs w:val="21"/>
        </w:rPr>
        <w:t xml:space="preserve"> de</w:t>
      </w:r>
      <w:r w:rsidR="00EB7F03">
        <w:rPr>
          <w:rFonts w:asciiTheme="minorHAnsi" w:hAnsiTheme="minorHAnsi" w:cstheme="minorHAnsi"/>
          <w:sz w:val="21"/>
          <w:szCs w:val="21"/>
        </w:rPr>
        <w:t>i</w:t>
      </w:r>
      <w:r w:rsidRPr="00265067">
        <w:rPr>
          <w:rFonts w:asciiTheme="minorHAnsi" w:hAnsiTheme="minorHAnsi" w:cstheme="minorHAnsi"/>
          <w:sz w:val="21"/>
          <w:szCs w:val="21"/>
        </w:rPr>
        <w:t xml:space="preserve"> ulike institusjonane (teori, metode, forsking</w:t>
      </w:r>
      <w:r>
        <w:rPr>
          <w:rFonts w:asciiTheme="minorHAnsi" w:hAnsiTheme="minorHAnsi" w:cstheme="minorHAnsi"/>
          <w:sz w:val="21"/>
          <w:szCs w:val="21"/>
        </w:rPr>
        <w:t>, litteratur</w:t>
      </w:r>
      <w:r w:rsidRPr="00265067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65067">
        <w:rPr>
          <w:rFonts w:asciiTheme="minorHAnsi" w:hAnsiTheme="minorHAnsi" w:cstheme="minorHAnsi"/>
          <w:sz w:val="21"/>
          <w:szCs w:val="21"/>
        </w:rPr>
        <w:t>etc</w:t>
      </w:r>
      <w:proofErr w:type="spellEnd"/>
      <w:r w:rsidRPr="00265067">
        <w:rPr>
          <w:rFonts w:asciiTheme="minorHAnsi" w:hAnsiTheme="minorHAnsi" w:cstheme="minorHAnsi"/>
          <w:sz w:val="21"/>
          <w:szCs w:val="21"/>
        </w:rPr>
        <w:t xml:space="preserve">) </w:t>
      </w:r>
    </w:p>
    <w:p w14:paraId="31357981" w14:textId="6C1D3913" w:rsidR="0020096B" w:rsidRPr="00265067" w:rsidRDefault="00265067" w:rsidP="00265067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 w:val="21"/>
          <w:szCs w:val="21"/>
        </w:rPr>
      </w:pPr>
      <w:r w:rsidRPr="00265067">
        <w:rPr>
          <w:rFonts w:asciiTheme="minorHAnsi" w:hAnsiTheme="minorHAnsi" w:cstheme="minorHAnsi"/>
          <w:sz w:val="21"/>
          <w:szCs w:val="21"/>
        </w:rPr>
        <w:t>Stimulere til prosjektarbeid og samarbeid</w:t>
      </w:r>
    </w:p>
    <w:p w14:paraId="2203164C" w14:textId="6049037E" w:rsidR="0020096B" w:rsidRPr="00265067" w:rsidRDefault="0020096B" w:rsidP="0048521F">
      <w:pPr>
        <w:rPr>
          <w:rFonts w:cstheme="minorHAnsi"/>
          <w:b/>
        </w:rPr>
      </w:pPr>
    </w:p>
    <w:sectPr w:rsidR="0020096B" w:rsidRPr="00265067" w:rsidSect="00032BC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F8C15" w14:textId="77777777" w:rsidR="00FA4BAC" w:rsidRDefault="00FA4BAC" w:rsidP="005B7942">
      <w:r>
        <w:separator/>
      </w:r>
    </w:p>
  </w:endnote>
  <w:endnote w:type="continuationSeparator" w:id="0">
    <w:p w14:paraId="54A0C70E" w14:textId="77777777" w:rsidR="00FA4BAC" w:rsidRDefault="00FA4BAC" w:rsidP="005B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F59C" w14:textId="77777777" w:rsidR="00B63F06" w:rsidRDefault="00B63F0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4F3D9" w14:textId="77777777" w:rsidR="00B63F06" w:rsidRDefault="00B63F0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3ACD" w14:textId="77777777" w:rsidR="00EF1D33" w:rsidRDefault="00EF1D33">
    <w:pPr>
      <w:pStyle w:val="Bunntekst"/>
    </w:pPr>
    <w:r w:rsidRPr="00EF1D33">
      <w:rPr>
        <w:noProof/>
      </w:rPr>
      <w:drawing>
        <wp:anchor distT="0" distB="0" distL="114300" distR="114300" simplePos="0" relativeHeight="251658240" behindDoc="1" locked="0" layoutInCell="1" allowOverlap="1" wp14:anchorId="4CB65803" wp14:editId="0A5B4C6D">
          <wp:simplePos x="0" y="0"/>
          <wp:positionH relativeFrom="page">
            <wp:posOffset>0</wp:posOffset>
          </wp:positionH>
          <wp:positionV relativeFrom="page">
            <wp:posOffset>8344852</wp:posOffset>
          </wp:positionV>
          <wp:extent cx="7560000" cy="2401200"/>
          <wp:effectExtent l="0" t="0" r="3175" b="0"/>
          <wp:wrapNone/>
          <wp:docPr id="1009540039" name="Illustrasjo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llustrasjon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4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8148" w14:textId="77777777" w:rsidR="00FA4BAC" w:rsidRDefault="00FA4BAC" w:rsidP="005B7942">
      <w:r>
        <w:separator/>
      </w:r>
    </w:p>
  </w:footnote>
  <w:footnote w:type="continuationSeparator" w:id="0">
    <w:p w14:paraId="383FA776" w14:textId="77777777" w:rsidR="00FA4BAC" w:rsidRDefault="00FA4BAC" w:rsidP="005B7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798C" w14:textId="77777777" w:rsidR="00B63F06" w:rsidRDefault="00B63F0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35B6" w14:textId="77777777" w:rsidR="00B63F06" w:rsidRDefault="00B63F0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81EA" w14:textId="77777777" w:rsidR="00A5196C" w:rsidRDefault="00EF1D33">
    <w:pPr>
      <w:pStyle w:val="Topptekst"/>
    </w:pPr>
    <w:r w:rsidRPr="00A5196C">
      <w:rPr>
        <w:noProof/>
      </w:rPr>
      <w:drawing>
        <wp:anchor distT="5400675" distB="107950" distL="114300" distR="114300" simplePos="0" relativeHeight="251658241" behindDoc="0" locked="1" layoutInCell="1" allowOverlap="1" wp14:anchorId="48EE1565" wp14:editId="70B78D58">
          <wp:simplePos x="0" y="0"/>
          <wp:positionH relativeFrom="page">
            <wp:posOffset>803082</wp:posOffset>
          </wp:positionH>
          <wp:positionV relativeFrom="page">
            <wp:posOffset>5033176</wp:posOffset>
          </wp:positionV>
          <wp:extent cx="1936800" cy="540000"/>
          <wp:effectExtent l="0" t="0" r="6350" b="0"/>
          <wp:wrapNone/>
          <wp:docPr id="95253713" name="Logo" descr="Møre og Romsdal fylkeskommune.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" descr="Møre og Romsdal fylkeskommune.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E4E68"/>
    <w:multiLevelType w:val="hybridMultilevel"/>
    <w:tmpl w:val="D8861C14"/>
    <w:lvl w:ilvl="0" w:tplc="939645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079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FB"/>
    <w:rsid w:val="00032BCC"/>
    <w:rsid w:val="00041163"/>
    <w:rsid w:val="00084FAD"/>
    <w:rsid w:val="000911D0"/>
    <w:rsid w:val="000A0126"/>
    <w:rsid w:val="000B00C9"/>
    <w:rsid w:val="000B0A2F"/>
    <w:rsid w:val="000D271F"/>
    <w:rsid w:val="000E1BE8"/>
    <w:rsid w:val="000F1172"/>
    <w:rsid w:val="00122FCA"/>
    <w:rsid w:val="00135B61"/>
    <w:rsid w:val="0015446C"/>
    <w:rsid w:val="00156578"/>
    <w:rsid w:val="0017322C"/>
    <w:rsid w:val="00190388"/>
    <w:rsid w:val="00196679"/>
    <w:rsid w:val="001A37A1"/>
    <w:rsid w:val="001A677D"/>
    <w:rsid w:val="001B58C4"/>
    <w:rsid w:val="001B69CB"/>
    <w:rsid w:val="001C0C2A"/>
    <w:rsid w:val="001C5453"/>
    <w:rsid w:val="001D11EF"/>
    <w:rsid w:val="001D179A"/>
    <w:rsid w:val="001E4486"/>
    <w:rsid w:val="001E7710"/>
    <w:rsid w:val="001F019F"/>
    <w:rsid w:val="001F4903"/>
    <w:rsid w:val="001F5A93"/>
    <w:rsid w:val="0020096B"/>
    <w:rsid w:val="002117ED"/>
    <w:rsid w:val="0023047A"/>
    <w:rsid w:val="00265067"/>
    <w:rsid w:val="00273068"/>
    <w:rsid w:val="00274889"/>
    <w:rsid w:val="00285231"/>
    <w:rsid w:val="00293F09"/>
    <w:rsid w:val="002A22C5"/>
    <w:rsid w:val="002B02EF"/>
    <w:rsid w:val="002F3DAE"/>
    <w:rsid w:val="00315A5D"/>
    <w:rsid w:val="00336A36"/>
    <w:rsid w:val="00346A98"/>
    <w:rsid w:val="00376502"/>
    <w:rsid w:val="00385071"/>
    <w:rsid w:val="00395E13"/>
    <w:rsid w:val="003A1EE5"/>
    <w:rsid w:val="003B705D"/>
    <w:rsid w:val="00421AC5"/>
    <w:rsid w:val="00426FEA"/>
    <w:rsid w:val="00451417"/>
    <w:rsid w:val="00482D12"/>
    <w:rsid w:val="0048521F"/>
    <w:rsid w:val="00486275"/>
    <w:rsid w:val="004866A3"/>
    <w:rsid w:val="004A0D82"/>
    <w:rsid w:val="004B391E"/>
    <w:rsid w:val="004D0EF1"/>
    <w:rsid w:val="004E72FC"/>
    <w:rsid w:val="004F2739"/>
    <w:rsid w:val="0050530B"/>
    <w:rsid w:val="0051674D"/>
    <w:rsid w:val="00524769"/>
    <w:rsid w:val="0053106A"/>
    <w:rsid w:val="0057666E"/>
    <w:rsid w:val="00577B81"/>
    <w:rsid w:val="00582FF5"/>
    <w:rsid w:val="00586924"/>
    <w:rsid w:val="005A081C"/>
    <w:rsid w:val="005B7942"/>
    <w:rsid w:val="005D683F"/>
    <w:rsid w:val="006030FB"/>
    <w:rsid w:val="006127A2"/>
    <w:rsid w:val="00634D81"/>
    <w:rsid w:val="00644D72"/>
    <w:rsid w:val="00644EEB"/>
    <w:rsid w:val="00675817"/>
    <w:rsid w:val="00683D60"/>
    <w:rsid w:val="00692EEF"/>
    <w:rsid w:val="006938F3"/>
    <w:rsid w:val="006B5BA1"/>
    <w:rsid w:val="006D22A8"/>
    <w:rsid w:val="006E27C5"/>
    <w:rsid w:val="006E7D98"/>
    <w:rsid w:val="007014DA"/>
    <w:rsid w:val="00704DEE"/>
    <w:rsid w:val="00714BE4"/>
    <w:rsid w:val="00722DEC"/>
    <w:rsid w:val="00735721"/>
    <w:rsid w:val="00736852"/>
    <w:rsid w:val="00746434"/>
    <w:rsid w:val="0077369E"/>
    <w:rsid w:val="00783C4F"/>
    <w:rsid w:val="00785964"/>
    <w:rsid w:val="00795D33"/>
    <w:rsid w:val="007B3A8C"/>
    <w:rsid w:val="007B4E07"/>
    <w:rsid w:val="007D1ADE"/>
    <w:rsid w:val="007F40B3"/>
    <w:rsid w:val="007F42E7"/>
    <w:rsid w:val="0084739E"/>
    <w:rsid w:val="00856B7D"/>
    <w:rsid w:val="00865074"/>
    <w:rsid w:val="00871F5A"/>
    <w:rsid w:val="00874EE4"/>
    <w:rsid w:val="0088318A"/>
    <w:rsid w:val="00883CD7"/>
    <w:rsid w:val="0088775F"/>
    <w:rsid w:val="008A69FA"/>
    <w:rsid w:val="008B76B2"/>
    <w:rsid w:val="008C0986"/>
    <w:rsid w:val="008D484C"/>
    <w:rsid w:val="008E1F71"/>
    <w:rsid w:val="008E25A1"/>
    <w:rsid w:val="008F041B"/>
    <w:rsid w:val="008F64BC"/>
    <w:rsid w:val="009003B8"/>
    <w:rsid w:val="009018DA"/>
    <w:rsid w:val="00915A8F"/>
    <w:rsid w:val="009172E3"/>
    <w:rsid w:val="00926242"/>
    <w:rsid w:val="009318A6"/>
    <w:rsid w:val="00931B18"/>
    <w:rsid w:val="009359B0"/>
    <w:rsid w:val="009365DA"/>
    <w:rsid w:val="0095509A"/>
    <w:rsid w:val="009550FB"/>
    <w:rsid w:val="00963525"/>
    <w:rsid w:val="00965774"/>
    <w:rsid w:val="00973897"/>
    <w:rsid w:val="00976B7A"/>
    <w:rsid w:val="00980D55"/>
    <w:rsid w:val="0098468B"/>
    <w:rsid w:val="009A1262"/>
    <w:rsid w:val="009B063B"/>
    <w:rsid w:val="009C2D4B"/>
    <w:rsid w:val="009C70BC"/>
    <w:rsid w:val="00A00BB0"/>
    <w:rsid w:val="00A06B53"/>
    <w:rsid w:val="00A13D9F"/>
    <w:rsid w:val="00A27D77"/>
    <w:rsid w:val="00A35F40"/>
    <w:rsid w:val="00A5196C"/>
    <w:rsid w:val="00A52555"/>
    <w:rsid w:val="00A64965"/>
    <w:rsid w:val="00A91750"/>
    <w:rsid w:val="00A938AD"/>
    <w:rsid w:val="00AA26CE"/>
    <w:rsid w:val="00AB53FC"/>
    <w:rsid w:val="00AC7383"/>
    <w:rsid w:val="00AD73DB"/>
    <w:rsid w:val="00AE1750"/>
    <w:rsid w:val="00AE2C77"/>
    <w:rsid w:val="00AE58D6"/>
    <w:rsid w:val="00B034C3"/>
    <w:rsid w:val="00B03A9E"/>
    <w:rsid w:val="00B114B4"/>
    <w:rsid w:val="00B24610"/>
    <w:rsid w:val="00B36852"/>
    <w:rsid w:val="00B53AC1"/>
    <w:rsid w:val="00B62302"/>
    <w:rsid w:val="00B63F06"/>
    <w:rsid w:val="00B90FB5"/>
    <w:rsid w:val="00B94378"/>
    <w:rsid w:val="00BA4358"/>
    <w:rsid w:val="00BE0295"/>
    <w:rsid w:val="00BE0A47"/>
    <w:rsid w:val="00BE1606"/>
    <w:rsid w:val="00BE3C4A"/>
    <w:rsid w:val="00BE5691"/>
    <w:rsid w:val="00C04EBA"/>
    <w:rsid w:val="00C07213"/>
    <w:rsid w:val="00C41BC6"/>
    <w:rsid w:val="00C46CCE"/>
    <w:rsid w:val="00C82F8A"/>
    <w:rsid w:val="00CB1912"/>
    <w:rsid w:val="00CB4ECE"/>
    <w:rsid w:val="00CC23EB"/>
    <w:rsid w:val="00CE1B6B"/>
    <w:rsid w:val="00CE1FBA"/>
    <w:rsid w:val="00CE5D6C"/>
    <w:rsid w:val="00CF6BA9"/>
    <w:rsid w:val="00D02EED"/>
    <w:rsid w:val="00D1183B"/>
    <w:rsid w:val="00D139DE"/>
    <w:rsid w:val="00D2240B"/>
    <w:rsid w:val="00D317B0"/>
    <w:rsid w:val="00D6751F"/>
    <w:rsid w:val="00D732EF"/>
    <w:rsid w:val="00DC3AA3"/>
    <w:rsid w:val="00DF3E8D"/>
    <w:rsid w:val="00E062CF"/>
    <w:rsid w:val="00E11CE1"/>
    <w:rsid w:val="00E37460"/>
    <w:rsid w:val="00E60C59"/>
    <w:rsid w:val="00E85353"/>
    <w:rsid w:val="00E91C13"/>
    <w:rsid w:val="00E9719F"/>
    <w:rsid w:val="00EB7F03"/>
    <w:rsid w:val="00EC5816"/>
    <w:rsid w:val="00EF1D33"/>
    <w:rsid w:val="00EF3679"/>
    <w:rsid w:val="00EF44DD"/>
    <w:rsid w:val="00F33B9C"/>
    <w:rsid w:val="00F82056"/>
    <w:rsid w:val="00F832B6"/>
    <w:rsid w:val="00F862AB"/>
    <w:rsid w:val="00F92F48"/>
    <w:rsid w:val="00FA0D08"/>
    <w:rsid w:val="00FA4BAC"/>
    <w:rsid w:val="00FF33DA"/>
    <w:rsid w:val="00FF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30A680"/>
  <w15:chartTrackingRefBased/>
  <w15:docId w15:val="{AE97E7CC-A103-4343-98A8-02E21099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nn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1EF"/>
    <w:rPr>
      <w:sz w:val="21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196C"/>
    <w:pPr>
      <w:keepNext/>
      <w:keepLines/>
      <w:spacing w:after="0" w:line="238" w:lineRule="auto"/>
      <w:outlineLvl w:val="0"/>
    </w:pPr>
    <w:rPr>
      <w:rFonts w:asciiTheme="majorHAnsi" w:eastAsiaTheme="majorEastAsia" w:hAnsiTheme="majorHAnsi" w:cstheme="majorBidi"/>
      <w:noProof/>
      <w:color w:val="005686" w:themeColor="text2"/>
      <w:sz w:val="68"/>
      <w:szCs w:val="6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22DEC"/>
    <w:pPr>
      <w:keepNext/>
      <w:keepLines/>
      <w:spacing w:before="200" w:after="280" w:line="216" w:lineRule="auto"/>
      <w:outlineLvl w:val="1"/>
    </w:pPr>
    <w:rPr>
      <w:rFonts w:asciiTheme="majorHAnsi" w:eastAsiaTheme="majorEastAsia" w:hAnsiTheme="majorHAnsi" w:cstheme="majorBidi"/>
      <w:color w:val="005686" w:themeColor="text2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35B61"/>
    <w:pPr>
      <w:keepNext/>
      <w:keepLines/>
      <w:spacing w:before="370" w:after="80" w:line="240" w:lineRule="auto"/>
      <w:outlineLvl w:val="2"/>
    </w:pPr>
    <w:rPr>
      <w:rFonts w:asciiTheme="majorHAnsi" w:eastAsiaTheme="majorEastAsia" w:hAnsiTheme="majorHAnsi" w:cstheme="majorBidi"/>
      <w:color w:val="002A42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B7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B7942"/>
  </w:style>
  <w:style w:type="paragraph" w:styleId="Bunntekst">
    <w:name w:val="footer"/>
    <w:basedOn w:val="Normal"/>
    <w:link w:val="BunntekstTegn"/>
    <w:uiPriority w:val="99"/>
    <w:unhideWhenUsed/>
    <w:rsid w:val="005B7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B7942"/>
  </w:style>
  <w:style w:type="character" w:customStyle="1" w:styleId="Overskrift2Tegn">
    <w:name w:val="Overskrift 2 Tegn"/>
    <w:basedOn w:val="Standardskriftforavsnitt"/>
    <w:link w:val="Overskrift2"/>
    <w:uiPriority w:val="9"/>
    <w:rsid w:val="00722DEC"/>
    <w:rPr>
      <w:rFonts w:asciiTheme="majorHAnsi" w:eastAsiaTheme="majorEastAsia" w:hAnsiTheme="majorHAnsi" w:cstheme="majorBidi"/>
      <w:color w:val="005686" w:themeColor="text2"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35B61"/>
    <w:rPr>
      <w:rFonts w:asciiTheme="majorHAnsi" w:eastAsiaTheme="majorEastAsia" w:hAnsiTheme="majorHAnsi" w:cstheme="majorBidi"/>
      <w:color w:val="002A42" w:themeColor="accent1" w:themeShade="7F"/>
      <w:sz w:val="24"/>
      <w:szCs w:val="24"/>
    </w:rPr>
  </w:style>
  <w:style w:type="table" w:styleId="Tabellrutenett">
    <w:name w:val="Table Grid"/>
    <w:basedOn w:val="Vanligtabell"/>
    <w:uiPriority w:val="39"/>
    <w:rsid w:val="00BE0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FKProgram">
    <w:name w:val="MRFK Program"/>
    <w:basedOn w:val="Vanligtabell"/>
    <w:uiPriority w:val="99"/>
    <w:rsid w:val="00AE1750"/>
    <w:pPr>
      <w:spacing w:after="0" w:line="240" w:lineRule="auto"/>
    </w:pPr>
    <w:tblPr>
      <w:tblBorders>
        <w:bottom w:val="single" w:sz="8" w:space="0" w:color="005686" w:themeColor="text2"/>
        <w:insideH w:val="single" w:sz="8" w:space="0" w:color="005686" w:themeColor="text2"/>
      </w:tblBorders>
      <w:tblCellMar>
        <w:top w:w="45" w:type="dxa"/>
        <w:left w:w="68" w:type="dxa"/>
        <w:bottom w:w="130" w:type="dxa"/>
        <w:right w:w="68" w:type="dxa"/>
      </w:tblCellMar>
    </w:tblPr>
    <w:trPr>
      <w:cantSplit/>
    </w:trPr>
    <w:tblStylePr w:type="firstRow">
      <w:rPr>
        <w:rFonts w:asciiTheme="majorHAnsi" w:hAnsiTheme="majorHAnsi"/>
      </w:rPr>
      <w:tblPr>
        <w:tblCellMar>
          <w:top w:w="102" w:type="dxa"/>
          <w:left w:w="68" w:type="dxa"/>
          <w:bottom w:w="125" w:type="dxa"/>
          <w:right w:w="68" w:type="dxa"/>
        </w:tblCellMar>
      </w:tblPr>
      <w:trPr>
        <w:cantSplit w:val="0"/>
        <w:tblHeader/>
      </w:trPr>
    </w:tblStylePr>
  </w:style>
  <w:style w:type="character" w:styleId="Plassholdertekst">
    <w:name w:val="Placeholder Text"/>
    <w:basedOn w:val="Standardskriftforavsnitt"/>
    <w:uiPriority w:val="99"/>
    <w:semiHidden/>
    <w:rsid w:val="001F4903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5196C"/>
    <w:rPr>
      <w:rFonts w:asciiTheme="majorHAnsi" w:eastAsiaTheme="majorEastAsia" w:hAnsiTheme="majorHAnsi" w:cstheme="majorBidi"/>
      <w:noProof/>
      <w:color w:val="005686" w:themeColor="text2"/>
      <w:sz w:val="68"/>
      <w:szCs w:val="6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73897"/>
    <w:pPr>
      <w:numPr>
        <w:ilvl w:val="1"/>
      </w:numPr>
    </w:pPr>
    <w:rPr>
      <w:rFonts w:ascii="Poppins Medium" w:eastAsiaTheme="minorEastAsia" w:hAnsi="Poppins Medium" w:cs="Poppins Medium"/>
      <w:color w:val="000000" w:themeColor="text1"/>
      <w:sz w:val="3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73897"/>
    <w:rPr>
      <w:rFonts w:ascii="Poppins Medium" w:eastAsiaTheme="minorEastAsia" w:hAnsi="Poppins Medium" w:cs="Poppins Medium"/>
      <w:color w:val="000000" w:themeColor="text1"/>
      <w:sz w:val="32"/>
    </w:rPr>
  </w:style>
  <w:style w:type="character" w:styleId="Hyperkobling">
    <w:name w:val="Hyperlink"/>
    <w:basedOn w:val="Standardskriftforavsnitt"/>
    <w:uiPriority w:val="99"/>
    <w:unhideWhenUsed/>
    <w:rsid w:val="0048521F"/>
    <w:rPr>
      <w:color w:val="007FBA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8521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2650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AD73DB"/>
    <w:rPr>
      <w:color w:val="4D4D4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5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vent.checkin.no/230577/amr-arkeologi-i-moere-og-romsda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kristiansund.booking@thon.n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uldah1\Downloads\MRFK_inv_program_med_forsi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BFBFE1F7314C9E9190D925E637A5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8C188A-15AC-4049-8242-0BB95B26563A}"/>
      </w:docPartPr>
      <w:docPartBody>
        <w:p w:rsidR="006F2BC5" w:rsidRDefault="006F2BC5">
          <w:pPr>
            <w:pStyle w:val="BBBFBFE1F7314C9E9190D925E637A51A"/>
          </w:pPr>
          <w:r>
            <w:t>Overskrift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5"/>
    <w:rsid w:val="000106C0"/>
    <w:rsid w:val="0015446C"/>
    <w:rsid w:val="001E4486"/>
    <w:rsid w:val="002117ED"/>
    <w:rsid w:val="00257EDC"/>
    <w:rsid w:val="002C1F23"/>
    <w:rsid w:val="003A1EE5"/>
    <w:rsid w:val="003F77EF"/>
    <w:rsid w:val="004206F7"/>
    <w:rsid w:val="004651CC"/>
    <w:rsid w:val="00486275"/>
    <w:rsid w:val="006E5DFE"/>
    <w:rsid w:val="006F2BC5"/>
    <w:rsid w:val="007132C0"/>
    <w:rsid w:val="00773923"/>
    <w:rsid w:val="008A69FA"/>
    <w:rsid w:val="009318A6"/>
    <w:rsid w:val="00A037D5"/>
    <w:rsid w:val="00A35F40"/>
    <w:rsid w:val="00D02EED"/>
    <w:rsid w:val="00FE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BBFBFE1F7314C9E9190D925E637A51A">
    <w:name w:val="BBBFBFE1F7314C9E9190D925E637A5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Møre og Romsdal fylkeskommune">
      <a:dk1>
        <a:srgbClr val="000000"/>
      </a:dk1>
      <a:lt1>
        <a:srgbClr val="FFFFFF"/>
      </a:lt1>
      <a:dk2>
        <a:srgbClr val="005686"/>
      </a:dk2>
      <a:lt2>
        <a:srgbClr val="E6F2F8"/>
      </a:lt2>
      <a:accent1>
        <a:srgbClr val="005686"/>
      </a:accent1>
      <a:accent2>
        <a:srgbClr val="007FBA"/>
      </a:accent2>
      <a:accent3>
        <a:srgbClr val="551125"/>
      </a:accent3>
      <a:accent4>
        <a:srgbClr val="EE8076"/>
      </a:accent4>
      <a:accent5>
        <a:srgbClr val="82B962"/>
      </a:accent5>
      <a:accent6>
        <a:srgbClr val="CDE9E3"/>
      </a:accent6>
      <a:hlink>
        <a:srgbClr val="007FBA"/>
      </a:hlink>
      <a:folHlink>
        <a:srgbClr val="4D4D4D"/>
      </a:folHlink>
    </a:clrScheme>
    <a:fontScheme name="Poppins SemiBold+Regular">
      <a:majorFont>
        <a:latin typeface="Poppins SemiBold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6B40884E4A24F9106E8C853D11BAE" ma:contentTypeVersion="18" ma:contentTypeDescription="Create a new document." ma:contentTypeScope="" ma:versionID="02208e89f1bef2d357c16d844ae162bd">
  <xsd:schema xmlns:xsd="http://www.w3.org/2001/XMLSchema" xmlns:xs="http://www.w3.org/2001/XMLSchema" xmlns:p="http://schemas.microsoft.com/office/2006/metadata/properties" xmlns:ns2="16de14d9-e5df-4022-9c18-6acdfc2276ad" xmlns:ns3="2a435882-ebab-4114-b5a5-247b21ab362d" targetNamespace="http://schemas.microsoft.com/office/2006/metadata/properties" ma:root="true" ma:fieldsID="b90d6e49ae1656e3d28d564df552af5f" ns2:_="" ns3:_="">
    <xsd:import namespace="16de14d9-e5df-4022-9c18-6acdfc2276ad"/>
    <xsd:import namespace="2a435882-ebab-4114-b5a5-247b21ab36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e14d9-e5df-4022-9c18-6acdfc227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a6854ff-9e12-4afe-8508-349422d8e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35882-ebab-4114-b5a5-247b21ab36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69de9dc-6cc4-4a9f-a5e3-89a90a82f8f4}" ma:internalName="TaxCatchAll" ma:showField="CatchAllData" ma:web="2a435882-ebab-4114-b5a5-247b21ab36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435882-ebab-4114-b5a5-247b21ab362d" xsi:nil="true"/>
    <lcf76f155ced4ddcb4097134ff3c332f xmlns="16de14d9-e5df-4022-9c18-6acdfc2276ad">
      <Terms xmlns="http://schemas.microsoft.com/office/infopath/2007/PartnerControls"/>
    </lcf76f155ced4ddcb4097134ff3c332f>
    <SharedWithUsers xmlns="2a435882-ebab-4114-b5a5-247b21ab362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F7DEAD8-00EC-4108-9814-C4FAFA0F01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FEBD5A-1A07-49F5-9D51-E971EBA9F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692A65-6EA7-40D9-A0C9-8C0CB8435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e14d9-e5df-4022-9c18-6acdfc2276ad"/>
    <ds:schemaRef ds:uri="2a435882-ebab-4114-b5a5-247b21ab3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341E32-BF4E-49B8-BA1D-B94643CA4CFA}">
  <ds:schemaRefs>
    <ds:schemaRef ds:uri="http://schemas.microsoft.com/office/2006/metadata/properties"/>
    <ds:schemaRef ds:uri="http://schemas.microsoft.com/office/infopath/2007/PartnerControls"/>
    <ds:schemaRef ds:uri="2a435882-ebab-4114-b5a5-247b21ab362d"/>
    <ds:schemaRef ds:uri="16de14d9-e5df-4022-9c18-6acdfc2276ad"/>
  </ds:schemaRefs>
</ds:datastoreItem>
</file>

<file path=docMetadata/LabelInfo.xml><?xml version="1.0" encoding="utf-8"?>
<clbl:labelList xmlns:clbl="http://schemas.microsoft.com/office/2020/mipLabelMetadata">
  <clbl:label id="{d2a6c088-0e6f-41a1-9e73-32ad73ba3540}" enabled="1" method="Privileged" siteId="{b932ece7-9cdf-4d94-b4c1-15256e43c7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MRFK_inv_program_med_forside</Template>
  <TotalTime>0</TotalTime>
  <Pages>4</Pages>
  <Words>725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Mørejarlens rike</vt:lpstr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Mørejarlens rike En hyllest til tidlegare fylkeskonservator Bjørn Ringstad i</dc:title>
  <dc:subject/>
  <dc:creator>Kristoffer Dahle</dc:creator>
  <cp:keywords/>
  <dc:description/>
  <cp:lastModifiedBy>Kristoffer Dahle</cp:lastModifiedBy>
  <cp:revision>2</cp:revision>
  <cp:lastPrinted>2026-09-05T08:14:00Z</cp:lastPrinted>
  <dcterms:created xsi:type="dcterms:W3CDTF">2026-09-28T08:25:00Z</dcterms:created>
  <dcterms:modified xsi:type="dcterms:W3CDTF">2026-09-28T08:25:00Z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0x01010077F6B40884E4A24F9106E8C853D11BAE</vt:lpwstr>
  </property>
  <property fmtid="{D5CDD505-2E9C-101B-9397-08002B2CF9AE}" pid="3" name="Order">
    <vt:r8>25295700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nn</vt:lpwstr>
  </property>
</Properties>
</file>